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280A8F" w14:textId="1A4EBF81" w:rsidR="000D494E" w:rsidRPr="003111DB" w:rsidRDefault="00DD456F" w:rsidP="00265A49">
      <w:pPr>
        <w:jc w:val="both"/>
        <w:rPr>
          <w:rFonts w:ascii="Times New Roman" w:hAnsi="Times New Roman" w:cs="Times New Roman"/>
        </w:rPr>
      </w:pPr>
      <w:r w:rsidRPr="003111DB">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77ECB913" wp14:editId="5C5D954A">
                <wp:simplePos x="0" y="0"/>
                <wp:positionH relativeFrom="page">
                  <wp:posOffset>2028825</wp:posOffset>
                </wp:positionH>
                <wp:positionV relativeFrom="page">
                  <wp:posOffset>1890268</wp:posOffset>
                </wp:positionV>
                <wp:extent cx="4965700" cy="7607300"/>
                <wp:effectExtent l="0" t="0" r="0" b="0"/>
                <wp:wrapThrough wrapText="bothSides">
                  <wp:wrapPolygon edited="0">
                    <wp:start x="276" y="36"/>
                    <wp:lineTo x="276" y="21528"/>
                    <wp:lineTo x="21269" y="21528"/>
                    <wp:lineTo x="21269" y="36"/>
                    <wp:lineTo x="276" y="36"/>
                  </wp:wrapPolygon>
                </wp:wrapThrough>
                <wp:docPr id="2" name="Text Box 2"/>
                <wp:cNvGraphicFramePr/>
                <a:graphic xmlns:a="http://schemas.openxmlformats.org/drawingml/2006/main">
                  <a:graphicData uri="http://schemas.microsoft.com/office/word/2010/wordprocessingShape">
                    <wps:wsp>
                      <wps:cNvSpPr txBox="1"/>
                      <wps:spPr>
                        <a:xfrm>
                          <a:off x="0" y="0"/>
                          <a:ext cx="4965700" cy="76073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val="1"/>
                          </a:ext>
                        </a:extLst>
                      </wps:spPr>
                      <wps:style>
                        <a:lnRef idx="0">
                          <a:schemeClr val="accent1"/>
                        </a:lnRef>
                        <a:fillRef idx="0">
                          <a:schemeClr val="accent1"/>
                        </a:fillRef>
                        <a:effectRef idx="0">
                          <a:schemeClr val="accent1"/>
                        </a:effectRef>
                        <a:fontRef idx="minor">
                          <a:schemeClr val="dk1"/>
                        </a:fontRef>
                      </wps:style>
                      <wps:txbx>
                        <w:txbxContent>
                          <w:p w14:paraId="64DD2F10" w14:textId="4AEE9BF8" w:rsidR="00653A79" w:rsidRPr="006F1F0F" w:rsidRDefault="007B65B4" w:rsidP="007B65B4">
                            <w:pPr>
                              <w:jc w:val="center"/>
                              <w:rPr>
                                <w:rFonts w:ascii="Times New Roman" w:hAnsi="Times New Roman" w:cs="Times New Roman"/>
                                <w:b/>
                                <w:bCs/>
                              </w:rPr>
                            </w:pPr>
                            <w:r w:rsidRPr="006F1F0F">
                              <w:rPr>
                                <w:rFonts w:ascii="Times New Roman" w:hAnsi="Times New Roman" w:cs="Times New Roman"/>
                                <w:b/>
                                <w:bCs/>
                              </w:rPr>
                              <w:t>ACS 100</w:t>
                            </w:r>
                            <w:r w:rsidR="00B24433">
                              <w:rPr>
                                <w:rFonts w:ascii="Times New Roman" w:hAnsi="Times New Roman" w:cs="Times New Roman"/>
                                <w:b/>
                                <w:bCs/>
                              </w:rPr>
                              <w:t>1</w:t>
                            </w:r>
                            <w:r w:rsidRPr="006F1F0F">
                              <w:rPr>
                                <w:rFonts w:ascii="Times New Roman" w:hAnsi="Times New Roman" w:cs="Times New Roman"/>
                                <w:b/>
                                <w:bCs/>
                              </w:rPr>
                              <w:t>-</w:t>
                            </w:r>
                            <w:r w:rsidR="002F682E">
                              <w:rPr>
                                <w:rFonts w:ascii="Times New Roman" w:hAnsi="Times New Roman" w:cs="Times New Roman"/>
                                <w:b/>
                                <w:bCs/>
                              </w:rPr>
                              <w:t>V03</w:t>
                            </w:r>
                            <w:r w:rsidRPr="006F1F0F">
                              <w:rPr>
                                <w:rFonts w:ascii="Times New Roman" w:hAnsi="Times New Roman" w:cs="Times New Roman"/>
                                <w:b/>
                                <w:bCs/>
                              </w:rPr>
                              <w:t xml:space="preserve">: </w:t>
                            </w:r>
                            <w:r w:rsidR="00B24433">
                              <w:rPr>
                                <w:rFonts w:ascii="Times New Roman" w:hAnsi="Times New Roman" w:cs="Times New Roman"/>
                                <w:b/>
                                <w:bCs/>
                              </w:rPr>
                              <w:t>MODERNS</w:t>
                            </w:r>
                          </w:p>
                          <w:p w14:paraId="14636D54" w14:textId="275DB960" w:rsidR="007B65B4" w:rsidRDefault="006751B7" w:rsidP="007B65B4">
                            <w:pPr>
                              <w:jc w:val="center"/>
                              <w:rPr>
                                <w:rFonts w:ascii="Times New Roman" w:hAnsi="Times New Roman" w:cs="Times New Roman"/>
                              </w:rPr>
                            </w:pPr>
                            <w:r>
                              <w:rPr>
                                <w:rFonts w:ascii="Times New Roman" w:hAnsi="Times New Roman" w:cs="Times New Roman"/>
                              </w:rPr>
                              <w:t>TR</w:t>
                            </w:r>
                            <w:r w:rsidR="002F682E">
                              <w:rPr>
                                <w:rFonts w:ascii="Times New Roman" w:hAnsi="Times New Roman" w:cs="Times New Roman"/>
                              </w:rPr>
                              <w:t xml:space="preserve"> 10:</w:t>
                            </w:r>
                            <w:r>
                              <w:rPr>
                                <w:rFonts w:ascii="Times New Roman" w:hAnsi="Times New Roman" w:cs="Times New Roman"/>
                              </w:rPr>
                              <w:t>0</w:t>
                            </w:r>
                            <w:r w:rsidR="002F682E">
                              <w:rPr>
                                <w:rFonts w:ascii="Times New Roman" w:hAnsi="Times New Roman" w:cs="Times New Roman"/>
                              </w:rPr>
                              <w:t>0-11:15am</w:t>
                            </w:r>
                            <w:r w:rsidR="009C572B">
                              <w:rPr>
                                <w:rFonts w:ascii="Times New Roman" w:hAnsi="Times New Roman" w:cs="Times New Roman"/>
                              </w:rPr>
                              <w:t xml:space="preserve">, </w:t>
                            </w:r>
                            <w:r w:rsidR="002F682E">
                              <w:rPr>
                                <w:rFonts w:ascii="Times New Roman" w:hAnsi="Times New Roman" w:cs="Times New Roman"/>
                              </w:rPr>
                              <w:t xml:space="preserve">St. Mary’s </w:t>
                            </w:r>
                            <w:r w:rsidR="006D54CF">
                              <w:rPr>
                                <w:rFonts w:ascii="Times New Roman" w:hAnsi="Times New Roman" w:cs="Times New Roman"/>
                              </w:rPr>
                              <w:t>1</w:t>
                            </w:r>
                            <w:r w:rsidR="002F682E">
                              <w:rPr>
                                <w:rFonts w:ascii="Times New Roman" w:hAnsi="Times New Roman" w:cs="Times New Roman"/>
                              </w:rPr>
                              <w:t>81</w:t>
                            </w:r>
                          </w:p>
                          <w:p w14:paraId="4565F44D" w14:textId="3407C464" w:rsidR="00A15E14" w:rsidRDefault="00B24433" w:rsidP="007B65B4">
                            <w:pPr>
                              <w:jc w:val="center"/>
                              <w:rPr>
                                <w:rFonts w:ascii="Times New Roman" w:hAnsi="Times New Roman" w:cs="Times New Roman"/>
                              </w:rPr>
                            </w:pPr>
                            <w:r>
                              <w:rPr>
                                <w:rFonts w:ascii="Times New Roman" w:hAnsi="Times New Roman" w:cs="Times New Roman"/>
                              </w:rPr>
                              <w:t>Spring 202</w:t>
                            </w:r>
                            <w:r w:rsidR="002F682E">
                              <w:rPr>
                                <w:rFonts w:ascii="Times New Roman" w:hAnsi="Times New Roman" w:cs="Times New Roman"/>
                              </w:rPr>
                              <w:t>4</w:t>
                            </w:r>
                          </w:p>
                          <w:p w14:paraId="7359FE11" w14:textId="77777777" w:rsidR="00A15E14" w:rsidRDefault="00A15E14" w:rsidP="007B65B4">
                            <w:pPr>
                              <w:jc w:val="center"/>
                              <w:rPr>
                                <w:rFonts w:ascii="Times New Roman" w:hAnsi="Times New Roman" w:cs="Times New Roman"/>
                              </w:rPr>
                            </w:pPr>
                          </w:p>
                          <w:p w14:paraId="5E74D90C" w14:textId="77777777" w:rsidR="00A15E14" w:rsidRDefault="00A15E14" w:rsidP="007B65B4">
                            <w:pPr>
                              <w:jc w:val="center"/>
                              <w:rPr>
                                <w:rFonts w:ascii="Times New Roman" w:hAnsi="Times New Roman" w:cs="Times New Roman"/>
                              </w:rPr>
                            </w:pPr>
                            <w:r>
                              <w:rPr>
                                <w:rFonts w:ascii="Times New Roman" w:hAnsi="Times New Roman" w:cs="Times New Roman"/>
                              </w:rPr>
                              <w:t>Instructor: Emma V. Slonina</w:t>
                            </w:r>
                            <w:r w:rsidR="00B50344">
                              <w:rPr>
                                <w:rFonts w:ascii="Times New Roman" w:hAnsi="Times New Roman" w:cs="Times New Roman"/>
                              </w:rPr>
                              <w:t>, Ph.D.</w:t>
                            </w:r>
                          </w:p>
                          <w:p w14:paraId="43B77966" w14:textId="77777777" w:rsidR="00A15E14" w:rsidRDefault="00A15E14" w:rsidP="007B65B4">
                            <w:pPr>
                              <w:jc w:val="center"/>
                              <w:rPr>
                                <w:rFonts w:ascii="Times New Roman" w:hAnsi="Times New Roman" w:cs="Times New Roman"/>
                              </w:rPr>
                            </w:pPr>
                            <w:r>
                              <w:rPr>
                                <w:rFonts w:ascii="Times New Roman" w:hAnsi="Times New Roman" w:cs="Times New Roman"/>
                              </w:rPr>
                              <w:t xml:space="preserve">Email: </w:t>
                            </w:r>
                            <w:hyperlink r:id="rId7" w:history="1">
                              <w:r w:rsidRPr="001C4B1F">
                                <w:rPr>
                                  <w:rStyle w:val="Hyperlink"/>
                                  <w:rFonts w:ascii="Times New Roman" w:hAnsi="Times New Roman" w:cs="Times New Roman"/>
                                </w:rPr>
                                <w:t>emma.slonina@villanova.edu</w:t>
                              </w:r>
                            </w:hyperlink>
                          </w:p>
                          <w:p w14:paraId="70B9284D" w14:textId="77777777" w:rsidR="00CB2131" w:rsidRDefault="008B5667" w:rsidP="005D771C">
                            <w:pPr>
                              <w:jc w:val="center"/>
                              <w:rPr>
                                <w:rFonts w:ascii="Times New Roman" w:hAnsi="Times New Roman" w:cs="Times New Roman"/>
                              </w:rPr>
                            </w:pPr>
                            <w:r>
                              <w:rPr>
                                <w:rFonts w:ascii="Times New Roman" w:hAnsi="Times New Roman" w:cs="Times New Roman"/>
                              </w:rPr>
                              <w:t xml:space="preserve">Office: </w:t>
                            </w:r>
                            <w:hyperlink r:id="rId8" w:history="1">
                              <w:r w:rsidR="00996684" w:rsidRPr="00FA0E47">
                                <w:rPr>
                                  <w:rStyle w:val="Hyperlink"/>
                                  <w:rFonts w:ascii="Times New Roman" w:hAnsi="Times New Roman" w:cs="Times New Roman"/>
                                </w:rPr>
                                <w:t>https://villanova.zoom.us/j/6397327350</w:t>
                              </w:r>
                            </w:hyperlink>
                            <w:r w:rsidR="00996684">
                              <w:rPr>
                                <w:rFonts w:ascii="Times New Roman" w:hAnsi="Times New Roman" w:cs="Times New Roman"/>
                              </w:rPr>
                              <w:t xml:space="preserve"> </w:t>
                            </w:r>
                          </w:p>
                          <w:p w14:paraId="0A4C018B" w14:textId="748063AF" w:rsidR="00A15E14" w:rsidRDefault="00597872" w:rsidP="007B65B4">
                            <w:pPr>
                              <w:jc w:val="center"/>
                              <w:rPr>
                                <w:rFonts w:ascii="Times New Roman" w:hAnsi="Times New Roman" w:cs="Times New Roman"/>
                              </w:rPr>
                            </w:pPr>
                            <w:r>
                              <w:rPr>
                                <w:rFonts w:ascii="Times New Roman" w:hAnsi="Times New Roman" w:cs="Times New Roman"/>
                              </w:rPr>
                              <w:t>Office Hours:</w:t>
                            </w:r>
                            <w:r w:rsidR="008B5667">
                              <w:rPr>
                                <w:rFonts w:ascii="Times New Roman" w:hAnsi="Times New Roman" w:cs="Times New Roman"/>
                              </w:rPr>
                              <w:t xml:space="preserve"> </w:t>
                            </w:r>
                            <w:r w:rsidR="00B44062">
                              <w:rPr>
                                <w:rFonts w:ascii="Times New Roman" w:hAnsi="Times New Roman" w:cs="Times New Roman"/>
                              </w:rPr>
                              <w:t>Wed 10am-12</w:t>
                            </w:r>
                            <w:r w:rsidR="00B37DDE">
                              <w:rPr>
                                <w:rFonts w:ascii="Times New Roman" w:hAnsi="Times New Roman" w:cs="Times New Roman"/>
                              </w:rPr>
                              <w:t>:30</w:t>
                            </w:r>
                            <w:r w:rsidR="00B44062">
                              <w:rPr>
                                <w:rFonts w:ascii="Times New Roman" w:hAnsi="Times New Roman" w:cs="Times New Roman"/>
                              </w:rPr>
                              <w:t>pm</w:t>
                            </w:r>
                            <w:r w:rsidR="00D572FF">
                              <w:rPr>
                                <w:rFonts w:ascii="Times New Roman" w:hAnsi="Times New Roman" w:cs="Times New Roman"/>
                              </w:rPr>
                              <w:t xml:space="preserve">, </w:t>
                            </w:r>
                            <w:r w:rsidR="009C572B">
                              <w:rPr>
                                <w:rFonts w:ascii="Times New Roman" w:hAnsi="Times New Roman" w:cs="Times New Roman"/>
                              </w:rPr>
                              <w:t>Th</w:t>
                            </w:r>
                            <w:r w:rsidR="00B44062">
                              <w:rPr>
                                <w:rFonts w:ascii="Times New Roman" w:hAnsi="Times New Roman" w:cs="Times New Roman"/>
                              </w:rPr>
                              <w:t>urs</w:t>
                            </w:r>
                            <w:r w:rsidR="009C572B">
                              <w:rPr>
                                <w:rFonts w:ascii="Times New Roman" w:hAnsi="Times New Roman" w:cs="Times New Roman"/>
                              </w:rPr>
                              <w:t xml:space="preserve"> 4:</w:t>
                            </w:r>
                            <w:r w:rsidR="00B37DDE">
                              <w:rPr>
                                <w:rFonts w:ascii="Times New Roman" w:hAnsi="Times New Roman" w:cs="Times New Roman"/>
                              </w:rPr>
                              <w:t>00</w:t>
                            </w:r>
                            <w:r w:rsidR="009C572B">
                              <w:rPr>
                                <w:rFonts w:ascii="Times New Roman" w:hAnsi="Times New Roman" w:cs="Times New Roman"/>
                              </w:rPr>
                              <w:t>-6:</w:t>
                            </w:r>
                            <w:r w:rsidR="00B37DDE">
                              <w:rPr>
                                <w:rFonts w:ascii="Times New Roman" w:hAnsi="Times New Roman" w:cs="Times New Roman"/>
                              </w:rPr>
                              <w:t>00</w:t>
                            </w:r>
                            <w:r w:rsidR="006F5A6B">
                              <w:rPr>
                                <w:rFonts w:ascii="Times New Roman" w:hAnsi="Times New Roman" w:cs="Times New Roman"/>
                              </w:rPr>
                              <w:t>pm,</w:t>
                            </w:r>
                            <w:r w:rsidR="008F7330">
                              <w:rPr>
                                <w:rFonts w:ascii="Times New Roman" w:hAnsi="Times New Roman" w:cs="Times New Roman"/>
                              </w:rPr>
                              <w:t xml:space="preserve"> </w:t>
                            </w:r>
                            <w:r w:rsidR="009C5381">
                              <w:rPr>
                                <w:rFonts w:ascii="Times New Roman" w:hAnsi="Times New Roman" w:cs="Times New Roman"/>
                              </w:rPr>
                              <w:t xml:space="preserve">and </w:t>
                            </w:r>
                            <w:r w:rsidR="008F7330">
                              <w:rPr>
                                <w:rFonts w:ascii="Times New Roman" w:hAnsi="Times New Roman" w:cs="Times New Roman"/>
                              </w:rPr>
                              <w:t>by appointment</w:t>
                            </w:r>
                          </w:p>
                          <w:p w14:paraId="20E3F6CF" w14:textId="77777777" w:rsidR="005D771C" w:rsidRDefault="00EC0C38" w:rsidP="007B65B4">
                            <w:pPr>
                              <w:jc w:val="center"/>
                              <w:rPr>
                                <w:rFonts w:ascii="Times New Roman" w:hAnsi="Times New Roman" w:cs="Times New Roman"/>
                              </w:rPr>
                            </w:pPr>
                            <w:r>
                              <w:rPr>
                                <w:rFonts w:ascii="Times New Roman" w:hAnsi="Times New Roman" w:cs="Times New Roman"/>
                              </w:rPr>
                              <w:t xml:space="preserve">Schedule a meeting: </w:t>
                            </w:r>
                            <w:hyperlink r:id="rId9" w:history="1">
                              <w:r w:rsidRPr="00602C96">
                                <w:rPr>
                                  <w:rStyle w:val="Hyperlink"/>
                                  <w:rFonts w:ascii="Times New Roman" w:hAnsi="Times New Roman" w:cs="Times New Roman"/>
                                </w:rPr>
                                <w:t>https://calendly.com/eslonina/office-hours</w:t>
                              </w:r>
                            </w:hyperlink>
                            <w:r>
                              <w:rPr>
                                <w:rFonts w:ascii="Times New Roman" w:hAnsi="Times New Roman" w:cs="Times New Roman"/>
                              </w:rPr>
                              <w:t xml:space="preserve"> </w:t>
                            </w:r>
                          </w:p>
                          <w:p w14:paraId="64801759" w14:textId="77777777" w:rsidR="00476A5D" w:rsidRDefault="00E87B19" w:rsidP="007B65B4">
                            <w:pPr>
                              <w:jc w:val="center"/>
                              <w:rPr>
                                <w:rFonts w:ascii="Times New Roman" w:hAnsi="Times New Roman" w:cs="Times New Roman"/>
                              </w:rPr>
                            </w:pPr>
                            <w:r>
                              <w:rPr>
                                <w:rFonts w:ascii="Times New Roman" w:hAnsi="Times New Roman" w:cs="Times New Roman"/>
                              </w:rPr>
                              <w:t xml:space="preserve">Phone: </w:t>
                            </w:r>
                            <w:r w:rsidRPr="00E87B19">
                              <w:rPr>
                                <w:rFonts w:ascii="Times New Roman" w:hAnsi="Times New Roman" w:cs="Times New Roman"/>
                              </w:rPr>
                              <w:t>610-519-3851</w:t>
                            </w:r>
                          </w:p>
                          <w:p w14:paraId="210C9B5C" w14:textId="77777777" w:rsidR="008B5667" w:rsidRDefault="008B5667" w:rsidP="007B65B4">
                            <w:pPr>
                              <w:jc w:val="center"/>
                              <w:rPr>
                                <w:rFonts w:ascii="Times New Roman" w:hAnsi="Times New Roman" w:cs="Times New Roman"/>
                              </w:rPr>
                            </w:pPr>
                          </w:p>
                          <w:p w14:paraId="7BB0CCB8" w14:textId="77777777" w:rsidR="008B5667" w:rsidRDefault="006F1F0F" w:rsidP="006F1F0F">
                            <w:pPr>
                              <w:rPr>
                                <w:rFonts w:ascii="Times New Roman" w:hAnsi="Times New Roman" w:cs="Times New Roman"/>
                                <w:b/>
                                <w:bCs/>
                              </w:rPr>
                            </w:pPr>
                            <w:r>
                              <w:rPr>
                                <w:rFonts w:ascii="Times New Roman" w:hAnsi="Times New Roman" w:cs="Times New Roman"/>
                                <w:b/>
                                <w:bCs/>
                              </w:rPr>
                              <w:t>Course Description</w:t>
                            </w:r>
                          </w:p>
                          <w:p w14:paraId="48AAA6CE" w14:textId="77777777" w:rsidR="006F1F0F" w:rsidRDefault="006F1F0F" w:rsidP="006F1F0F">
                            <w:pPr>
                              <w:rPr>
                                <w:rFonts w:ascii="Times New Roman" w:hAnsi="Times New Roman" w:cs="Times New Roman"/>
                                <w:b/>
                                <w:bCs/>
                              </w:rPr>
                            </w:pPr>
                          </w:p>
                          <w:p w14:paraId="55CDFF55" w14:textId="77777777" w:rsidR="006F1F0F" w:rsidRDefault="00997B98" w:rsidP="009D45E6">
                            <w:pPr>
                              <w:jc w:val="both"/>
                              <w:rPr>
                                <w:rFonts w:ascii="Times New Roman" w:hAnsi="Times New Roman" w:cs="Times New Roman"/>
                              </w:rPr>
                            </w:pPr>
                            <w:r>
                              <w:rPr>
                                <w:rFonts w:ascii="Times New Roman" w:hAnsi="Times New Roman" w:cs="Times New Roman"/>
                              </w:rPr>
                              <w:t xml:space="preserve">This </w:t>
                            </w:r>
                            <w:r w:rsidR="00EC0C38">
                              <w:rPr>
                                <w:rFonts w:ascii="Times New Roman" w:hAnsi="Times New Roman" w:cs="Times New Roman"/>
                              </w:rPr>
                              <w:t>course</w:t>
                            </w:r>
                            <w:r>
                              <w:rPr>
                                <w:rFonts w:ascii="Times New Roman" w:hAnsi="Times New Roman" w:cs="Times New Roman"/>
                              </w:rPr>
                              <w:t xml:space="preserve"> is the </w:t>
                            </w:r>
                            <w:r w:rsidR="00EC0C38">
                              <w:rPr>
                                <w:rFonts w:ascii="Times New Roman" w:hAnsi="Times New Roman" w:cs="Times New Roman"/>
                              </w:rPr>
                              <w:t>second</w:t>
                            </w:r>
                            <w:r>
                              <w:rPr>
                                <w:rFonts w:ascii="Times New Roman" w:hAnsi="Times New Roman" w:cs="Times New Roman"/>
                              </w:rPr>
                              <w:t xml:space="preserve"> of five that </w:t>
                            </w:r>
                            <w:r w:rsidR="00441612">
                              <w:rPr>
                                <w:rFonts w:ascii="Times New Roman" w:hAnsi="Times New Roman" w:cs="Times New Roman"/>
                              </w:rPr>
                              <w:t xml:space="preserve">comprise the foundation for your education here at Villanova, </w:t>
                            </w:r>
                            <w:r w:rsidR="002368DF">
                              <w:rPr>
                                <w:rFonts w:ascii="Times New Roman" w:hAnsi="Times New Roman" w:cs="Times New Roman"/>
                              </w:rPr>
                              <w:t>“</w:t>
                            </w:r>
                            <w:r w:rsidR="00EC0C38">
                              <w:rPr>
                                <w:rFonts w:ascii="Times New Roman" w:hAnsi="Times New Roman" w:cs="Times New Roman"/>
                              </w:rPr>
                              <w:t>Modern</w:t>
                            </w:r>
                            <w:r w:rsidR="002368DF">
                              <w:rPr>
                                <w:rFonts w:ascii="Times New Roman" w:hAnsi="Times New Roman" w:cs="Times New Roman"/>
                              </w:rPr>
                              <w:t xml:space="preserve">s” being focused on the </w:t>
                            </w:r>
                            <w:r w:rsidR="008F0B32">
                              <w:rPr>
                                <w:rFonts w:ascii="Times New Roman" w:hAnsi="Times New Roman" w:cs="Times New Roman"/>
                              </w:rPr>
                              <w:t>later</w:t>
                            </w:r>
                            <w:r w:rsidR="00EF2B78">
                              <w:rPr>
                                <w:rFonts w:ascii="Times New Roman" w:hAnsi="Times New Roman" w:cs="Times New Roman"/>
                              </w:rPr>
                              <w:t xml:space="preserve"> developments in Western thought</w:t>
                            </w:r>
                            <w:r w:rsidR="008F0B32">
                              <w:rPr>
                                <w:rFonts w:ascii="Times New Roman" w:hAnsi="Times New Roman" w:cs="Times New Roman"/>
                              </w:rPr>
                              <w:t xml:space="preserve"> </w:t>
                            </w:r>
                            <w:r w:rsidR="002B09DE">
                              <w:rPr>
                                <w:rFonts w:ascii="Times New Roman" w:hAnsi="Times New Roman" w:cs="Times New Roman"/>
                              </w:rPr>
                              <w:t>beginning</w:t>
                            </w:r>
                            <w:r w:rsidR="008F0B32">
                              <w:rPr>
                                <w:rFonts w:ascii="Times New Roman" w:hAnsi="Times New Roman" w:cs="Times New Roman"/>
                              </w:rPr>
                              <w:t xml:space="preserve"> </w:t>
                            </w:r>
                            <w:r w:rsidR="00A4704A">
                              <w:rPr>
                                <w:rFonts w:ascii="Times New Roman" w:hAnsi="Times New Roman" w:cs="Times New Roman"/>
                              </w:rPr>
                              <w:t xml:space="preserve">the </w:t>
                            </w:r>
                            <w:r w:rsidR="002B09DE">
                              <w:rPr>
                                <w:rFonts w:ascii="Times New Roman" w:hAnsi="Times New Roman" w:cs="Times New Roman"/>
                              </w:rPr>
                              <w:t>late 1400s</w:t>
                            </w:r>
                            <w:r w:rsidR="00EF2B78">
                              <w:rPr>
                                <w:rFonts w:ascii="Times New Roman" w:hAnsi="Times New Roman" w:cs="Times New Roman"/>
                              </w:rPr>
                              <w:t xml:space="preserve">. </w:t>
                            </w:r>
                            <w:r w:rsidR="00774D12">
                              <w:rPr>
                                <w:rFonts w:ascii="Times New Roman" w:hAnsi="Times New Roman" w:cs="Times New Roman"/>
                              </w:rPr>
                              <w:t xml:space="preserve">Here we are particularly concerned with the </w:t>
                            </w:r>
                            <w:r w:rsidR="0085410C">
                              <w:rPr>
                                <w:rFonts w:ascii="Times New Roman" w:hAnsi="Times New Roman" w:cs="Times New Roman"/>
                              </w:rPr>
                              <w:t>modification or rejection of the Greco-Roman</w:t>
                            </w:r>
                            <w:r w:rsidR="001D1791">
                              <w:rPr>
                                <w:rFonts w:ascii="Times New Roman" w:hAnsi="Times New Roman" w:cs="Times New Roman"/>
                              </w:rPr>
                              <w:t xml:space="preserve"> and Judaeo-Christian traditions, and what that means for our </w:t>
                            </w:r>
                            <w:r w:rsidR="00F5597C">
                              <w:rPr>
                                <w:rFonts w:ascii="Times New Roman" w:hAnsi="Times New Roman" w:cs="Times New Roman"/>
                              </w:rPr>
                              <w:t>contemporary ideas of who we are, what we want, and how we ought to live</w:t>
                            </w:r>
                            <w:r w:rsidR="00326486">
                              <w:rPr>
                                <w:rFonts w:ascii="Times New Roman" w:hAnsi="Times New Roman" w:cs="Times New Roman"/>
                              </w:rPr>
                              <w:t>.</w:t>
                            </w:r>
                          </w:p>
                          <w:p w14:paraId="5AC93931" w14:textId="77777777" w:rsidR="00326486" w:rsidRDefault="00326486" w:rsidP="009D45E6">
                            <w:pPr>
                              <w:jc w:val="both"/>
                              <w:rPr>
                                <w:rFonts w:ascii="Times New Roman" w:hAnsi="Times New Roman" w:cs="Times New Roman"/>
                              </w:rPr>
                            </w:pPr>
                          </w:p>
                          <w:p w14:paraId="74A3FA6B" w14:textId="77777777" w:rsidR="00326486" w:rsidRDefault="001901F8" w:rsidP="009D45E6">
                            <w:pPr>
                              <w:jc w:val="both"/>
                              <w:rPr>
                                <w:rFonts w:ascii="Times New Roman" w:hAnsi="Times New Roman" w:cs="Times New Roman"/>
                              </w:rPr>
                            </w:pPr>
                            <w:r>
                              <w:rPr>
                                <w:rFonts w:ascii="Times New Roman" w:hAnsi="Times New Roman" w:cs="Times New Roman"/>
                              </w:rPr>
                              <w:t xml:space="preserve">The foundational question for us in the </w:t>
                            </w:r>
                            <w:r w:rsidR="003B458B">
                              <w:rPr>
                                <w:rFonts w:ascii="Times New Roman" w:hAnsi="Times New Roman" w:cs="Times New Roman"/>
                              </w:rPr>
                              <w:t xml:space="preserve">first </w:t>
                            </w:r>
                            <w:r>
                              <w:rPr>
                                <w:rFonts w:ascii="Times New Roman" w:hAnsi="Times New Roman" w:cs="Times New Roman"/>
                              </w:rPr>
                              <w:t xml:space="preserve">two Augustine and Culture Seminars is “Who am I?” </w:t>
                            </w:r>
                            <w:r w:rsidR="00B16FFF">
                              <w:rPr>
                                <w:rFonts w:ascii="Times New Roman" w:hAnsi="Times New Roman" w:cs="Times New Roman"/>
                              </w:rPr>
                              <w:t>This involves asking both who we are as individuals</w:t>
                            </w:r>
                            <w:r w:rsidR="00B942D8">
                              <w:rPr>
                                <w:rFonts w:ascii="Times New Roman" w:hAnsi="Times New Roman" w:cs="Times New Roman"/>
                              </w:rPr>
                              <w:t xml:space="preserve"> and as human beings. </w:t>
                            </w:r>
                            <w:r w:rsidR="0007748D">
                              <w:rPr>
                                <w:rFonts w:ascii="Times New Roman" w:hAnsi="Times New Roman" w:cs="Times New Roman"/>
                              </w:rPr>
                              <w:t xml:space="preserve">To answer this question, we are going to </w:t>
                            </w:r>
                            <w:r w:rsidR="001F2C88">
                              <w:rPr>
                                <w:rFonts w:ascii="Times New Roman" w:hAnsi="Times New Roman" w:cs="Times New Roman"/>
                              </w:rPr>
                              <w:t xml:space="preserve">examine the various ways </w:t>
                            </w:r>
                            <w:r w:rsidR="004E7F70">
                              <w:rPr>
                                <w:rFonts w:ascii="Times New Roman" w:hAnsi="Times New Roman" w:cs="Times New Roman"/>
                              </w:rPr>
                              <w:t xml:space="preserve">humans have answered it </w:t>
                            </w:r>
                            <w:r w:rsidR="00C77A9E">
                              <w:rPr>
                                <w:rFonts w:ascii="Times New Roman" w:hAnsi="Times New Roman" w:cs="Times New Roman"/>
                              </w:rPr>
                              <w:t>over the course of history in the West</w:t>
                            </w:r>
                            <w:r w:rsidR="0099154F">
                              <w:rPr>
                                <w:rFonts w:ascii="Times New Roman" w:hAnsi="Times New Roman" w:cs="Times New Roman"/>
                              </w:rPr>
                              <w:t xml:space="preserve">. </w:t>
                            </w:r>
                            <w:r w:rsidR="00ED1177">
                              <w:rPr>
                                <w:rFonts w:ascii="Times New Roman" w:hAnsi="Times New Roman" w:cs="Times New Roman"/>
                              </w:rPr>
                              <w:t xml:space="preserve">This way we will </w:t>
                            </w:r>
                            <w:r w:rsidR="00CC323E">
                              <w:rPr>
                                <w:rFonts w:ascii="Times New Roman" w:hAnsi="Times New Roman" w:cs="Times New Roman"/>
                              </w:rPr>
                              <w:t xml:space="preserve">discover where our ideas come from, but also </w:t>
                            </w:r>
                            <w:r w:rsidR="0052567F">
                              <w:rPr>
                                <w:rFonts w:ascii="Times New Roman" w:hAnsi="Times New Roman" w:cs="Times New Roman"/>
                              </w:rPr>
                              <w:t>confront serious alternative</w:t>
                            </w:r>
                            <w:r w:rsidR="00FF3684">
                              <w:rPr>
                                <w:rFonts w:ascii="Times New Roman" w:hAnsi="Times New Roman" w:cs="Times New Roman"/>
                              </w:rPr>
                              <w:t>s</w:t>
                            </w:r>
                            <w:r w:rsidR="0052567F">
                              <w:rPr>
                                <w:rFonts w:ascii="Times New Roman" w:hAnsi="Times New Roman" w:cs="Times New Roman"/>
                              </w:rPr>
                              <w:t xml:space="preserve"> to the ways we think about ourselves and our lives. </w:t>
                            </w:r>
                            <w:r w:rsidR="000277DD">
                              <w:rPr>
                                <w:rFonts w:ascii="Times New Roman" w:hAnsi="Times New Roman" w:cs="Times New Roman"/>
                              </w:rPr>
                              <w:t xml:space="preserve">We will be challenged </w:t>
                            </w:r>
                            <w:r w:rsidR="0050484A">
                              <w:rPr>
                                <w:rFonts w:ascii="Times New Roman" w:hAnsi="Times New Roman" w:cs="Times New Roman"/>
                              </w:rPr>
                              <w:t>by these thinkers, and we will learn how to challenge them in turn.</w:t>
                            </w:r>
                          </w:p>
                          <w:p w14:paraId="51CAD11B" w14:textId="77777777" w:rsidR="0052567F" w:rsidRDefault="0052567F" w:rsidP="009D45E6">
                            <w:pPr>
                              <w:jc w:val="both"/>
                              <w:rPr>
                                <w:rFonts w:ascii="Times New Roman" w:hAnsi="Times New Roman" w:cs="Times New Roman"/>
                              </w:rPr>
                            </w:pPr>
                          </w:p>
                          <w:p w14:paraId="6CC4EAEC" w14:textId="77777777" w:rsidR="0052567F" w:rsidRDefault="00455214" w:rsidP="009D45E6">
                            <w:pPr>
                              <w:jc w:val="both"/>
                              <w:rPr>
                                <w:rFonts w:ascii="Times New Roman" w:hAnsi="Times New Roman" w:cs="Times New Roman"/>
                              </w:rPr>
                            </w:pPr>
                            <w:r>
                              <w:rPr>
                                <w:rFonts w:ascii="Times New Roman" w:hAnsi="Times New Roman" w:cs="Times New Roman"/>
                              </w:rPr>
                              <w:t xml:space="preserve">While we will not definitively answer any of our questions over the </w:t>
                            </w:r>
                            <w:r w:rsidR="00AB20F8">
                              <w:rPr>
                                <w:rFonts w:ascii="Times New Roman" w:hAnsi="Times New Roman" w:cs="Times New Roman"/>
                              </w:rPr>
                              <w:t xml:space="preserve">course of this semester, this year, or perhaps in our lifetimes, </w:t>
                            </w:r>
                            <w:r w:rsidR="00A45A1D">
                              <w:rPr>
                                <w:rFonts w:ascii="Times New Roman" w:hAnsi="Times New Roman" w:cs="Times New Roman"/>
                              </w:rPr>
                              <w:t xml:space="preserve">we will develop the </w:t>
                            </w:r>
                            <w:r w:rsidR="00697D34">
                              <w:rPr>
                                <w:rFonts w:ascii="Times New Roman" w:hAnsi="Times New Roman" w:cs="Times New Roman"/>
                              </w:rPr>
                              <w:t xml:space="preserve">critical reading, writing, and thinking skills for pursuing answers </w:t>
                            </w:r>
                            <w:r w:rsidR="00390581">
                              <w:rPr>
                                <w:rFonts w:ascii="Times New Roman" w:hAnsi="Times New Roman" w:cs="Times New Roman"/>
                              </w:rPr>
                              <w:t>long after you have graduated.</w:t>
                            </w:r>
                          </w:p>
                          <w:p w14:paraId="59755213" w14:textId="77777777" w:rsidR="00390581" w:rsidRDefault="00390581" w:rsidP="009D45E6">
                            <w:pPr>
                              <w:jc w:val="both"/>
                              <w:rPr>
                                <w:rFonts w:ascii="Times New Roman" w:hAnsi="Times New Roman" w:cs="Times New Roman"/>
                              </w:rPr>
                            </w:pPr>
                          </w:p>
                          <w:p w14:paraId="04DA83F0" w14:textId="77777777" w:rsidR="00FF622B" w:rsidRDefault="00FF622B" w:rsidP="009D45E6">
                            <w:pPr>
                              <w:jc w:val="both"/>
                              <w:rPr>
                                <w:rFonts w:ascii="Times New Roman" w:hAnsi="Times New Roman" w:cs="Times New Roman"/>
                              </w:rPr>
                            </w:pPr>
                          </w:p>
                          <w:p w14:paraId="4E044A48" w14:textId="77777777" w:rsidR="00390581" w:rsidRDefault="002F106D" w:rsidP="009D45E6">
                            <w:pPr>
                              <w:jc w:val="both"/>
                              <w:rPr>
                                <w:rFonts w:ascii="Times New Roman" w:hAnsi="Times New Roman" w:cs="Times New Roman"/>
                                <w:b/>
                                <w:bCs/>
                              </w:rPr>
                            </w:pPr>
                            <w:r>
                              <w:rPr>
                                <w:rFonts w:ascii="Times New Roman" w:hAnsi="Times New Roman" w:cs="Times New Roman"/>
                                <w:b/>
                                <w:bCs/>
                              </w:rPr>
                              <w:t>Learning Goals</w:t>
                            </w:r>
                          </w:p>
                          <w:p w14:paraId="15A2798F" w14:textId="77777777" w:rsidR="002F106D" w:rsidRDefault="002F106D" w:rsidP="009D45E6">
                            <w:pPr>
                              <w:jc w:val="both"/>
                              <w:rPr>
                                <w:rFonts w:ascii="Times New Roman" w:hAnsi="Times New Roman" w:cs="Times New Roman"/>
                                <w:b/>
                                <w:bCs/>
                              </w:rPr>
                            </w:pPr>
                          </w:p>
                          <w:p w14:paraId="151E2EC8" w14:textId="77777777" w:rsidR="002F106D" w:rsidRDefault="00124746" w:rsidP="002F106D">
                            <w:pPr>
                              <w:pStyle w:val="ListParagraph"/>
                              <w:numPr>
                                <w:ilvl w:val="0"/>
                                <w:numId w:val="1"/>
                              </w:numPr>
                              <w:jc w:val="both"/>
                              <w:rPr>
                                <w:rFonts w:ascii="Times New Roman" w:hAnsi="Times New Roman" w:cs="Times New Roman"/>
                              </w:rPr>
                            </w:pPr>
                            <w:r>
                              <w:rPr>
                                <w:rFonts w:ascii="Times New Roman" w:hAnsi="Times New Roman" w:cs="Times New Roman"/>
                              </w:rPr>
                              <w:t>To read philosophical, religious, and literary texts closely and critically</w:t>
                            </w:r>
                          </w:p>
                          <w:p w14:paraId="41F55B3D" w14:textId="77777777" w:rsidR="00124746" w:rsidRDefault="001000AE" w:rsidP="002F106D">
                            <w:pPr>
                              <w:pStyle w:val="ListParagraph"/>
                              <w:numPr>
                                <w:ilvl w:val="0"/>
                                <w:numId w:val="1"/>
                              </w:numPr>
                              <w:jc w:val="both"/>
                              <w:rPr>
                                <w:rFonts w:ascii="Times New Roman" w:hAnsi="Times New Roman" w:cs="Times New Roman"/>
                              </w:rPr>
                            </w:pPr>
                            <w:r>
                              <w:rPr>
                                <w:rFonts w:ascii="Times New Roman" w:hAnsi="Times New Roman" w:cs="Times New Roman"/>
                              </w:rPr>
                              <w:t>To clearly articulate arguments through writing and speaking</w:t>
                            </w:r>
                          </w:p>
                          <w:p w14:paraId="7CBA0FEB" w14:textId="77777777" w:rsidR="001000AE" w:rsidRDefault="00EA1E8F" w:rsidP="002F106D">
                            <w:pPr>
                              <w:pStyle w:val="ListParagraph"/>
                              <w:numPr>
                                <w:ilvl w:val="0"/>
                                <w:numId w:val="1"/>
                              </w:numPr>
                              <w:jc w:val="both"/>
                              <w:rPr>
                                <w:rFonts w:ascii="Times New Roman" w:hAnsi="Times New Roman" w:cs="Times New Roman"/>
                              </w:rPr>
                            </w:pPr>
                            <w:r>
                              <w:rPr>
                                <w:rFonts w:ascii="Times New Roman" w:hAnsi="Times New Roman" w:cs="Times New Roman"/>
                              </w:rPr>
                              <w:t xml:space="preserve">To understand the </w:t>
                            </w:r>
                            <w:r w:rsidR="00C340A9">
                              <w:rPr>
                                <w:rFonts w:ascii="Times New Roman" w:hAnsi="Times New Roman" w:cs="Times New Roman"/>
                              </w:rPr>
                              <w:t>development of Western thought over time</w:t>
                            </w:r>
                          </w:p>
                          <w:p w14:paraId="0901A5A2" w14:textId="77777777" w:rsidR="00C340A9" w:rsidRDefault="00C340A9" w:rsidP="002F106D">
                            <w:pPr>
                              <w:pStyle w:val="ListParagraph"/>
                              <w:numPr>
                                <w:ilvl w:val="0"/>
                                <w:numId w:val="1"/>
                              </w:numPr>
                              <w:jc w:val="both"/>
                              <w:rPr>
                                <w:rFonts w:ascii="Times New Roman" w:hAnsi="Times New Roman" w:cs="Times New Roman"/>
                              </w:rPr>
                            </w:pPr>
                            <w:r>
                              <w:rPr>
                                <w:rFonts w:ascii="Times New Roman" w:hAnsi="Times New Roman" w:cs="Times New Roman"/>
                              </w:rPr>
                              <w:t>To uncover the assumptions about human life that obscure our philosophical ignorance</w:t>
                            </w:r>
                          </w:p>
                          <w:p w14:paraId="1F3BE3B0" w14:textId="77777777" w:rsidR="00EE780D" w:rsidRPr="00FF622B" w:rsidRDefault="00521C98" w:rsidP="00FF622B">
                            <w:pPr>
                              <w:pStyle w:val="ListParagraph"/>
                              <w:numPr>
                                <w:ilvl w:val="0"/>
                                <w:numId w:val="1"/>
                              </w:numPr>
                              <w:jc w:val="both"/>
                              <w:rPr>
                                <w:rFonts w:ascii="Times New Roman" w:hAnsi="Times New Roman" w:cs="Times New Roman"/>
                              </w:rPr>
                            </w:pPr>
                            <w:r>
                              <w:rPr>
                                <w:rFonts w:ascii="Times New Roman" w:hAnsi="Times New Roman" w:cs="Times New Roman"/>
                              </w:rPr>
                              <w:t>To identify and ask the fundamental questions about human life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7ECB913" id="_x0000_t202" coordsize="21600,21600" o:spt="202" path="m,l,21600r21600,l21600,xe">
                <v:stroke joinstyle="miter"/>
                <v:path gradientshapeok="t" o:connecttype="rect"/>
              </v:shapetype>
              <v:shape id="Text Box 2" o:spid="_x0000_s1026" type="#_x0000_t202" style="position:absolute;left:0;text-align:left;margin-left:159.75pt;margin-top:148.85pt;width:391pt;height:599pt;z-index:251659264;visibility:visible;mso-wrap-style:square;mso-height-percent:0;mso-wrap-distance-left:9pt;mso-wrap-distance-top:0;mso-wrap-distance-right:9pt;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" filled="f" stroked="f">
                <v:textbox>
                  <w:txbxContent>
                    <w:p w14:paraId="64DD2F10" w14:textId="4AEE9BF8" w:rsidR="00653A79" w:rsidRPr="006F1F0F" w:rsidRDefault="007B65B4" w:rsidP="007B65B4">
                      <w:pPr>
                        <w:jc w:val="center"/>
                        <w:rPr>
                          <w:rFonts w:ascii="Times New Roman" w:hAnsi="Times New Roman" w:cs="Times New Roman"/>
                          <w:b/>
                          <w:bCs/>
                        </w:rPr>
                      </w:pPr>
                      <w:r w:rsidRPr="006F1F0F">
                        <w:rPr>
                          <w:rFonts w:ascii="Times New Roman" w:hAnsi="Times New Roman" w:cs="Times New Roman"/>
                          <w:b/>
                          <w:bCs/>
                        </w:rPr>
                        <w:t>ACS 100</w:t>
                      </w:r>
                      <w:r w:rsidR="00B24433">
                        <w:rPr>
                          <w:rFonts w:ascii="Times New Roman" w:hAnsi="Times New Roman" w:cs="Times New Roman"/>
                          <w:b/>
                          <w:bCs/>
                        </w:rPr>
                        <w:t>1</w:t>
                      </w:r>
                      <w:r w:rsidRPr="006F1F0F">
                        <w:rPr>
                          <w:rFonts w:ascii="Times New Roman" w:hAnsi="Times New Roman" w:cs="Times New Roman"/>
                          <w:b/>
                          <w:bCs/>
                        </w:rPr>
                        <w:t>-</w:t>
                      </w:r>
                      <w:r w:rsidR="002F682E">
                        <w:rPr>
                          <w:rFonts w:ascii="Times New Roman" w:hAnsi="Times New Roman" w:cs="Times New Roman"/>
                          <w:b/>
                          <w:bCs/>
                        </w:rPr>
                        <w:t>V03</w:t>
                      </w:r>
                      <w:r w:rsidRPr="006F1F0F">
                        <w:rPr>
                          <w:rFonts w:ascii="Times New Roman" w:hAnsi="Times New Roman" w:cs="Times New Roman"/>
                          <w:b/>
                          <w:bCs/>
                        </w:rPr>
                        <w:t xml:space="preserve">: </w:t>
                      </w:r>
                      <w:r w:rsidR="00B24433">
                        <w:rPr>
                          <w:rFonts w:ascii="Times New Roman" w:hAnsi="Times New Roman" w:cs="Times New Roman"/>
                          <w:b/>
                          <w:bCs/>
                        </w:rPr>
                        <w:t>MODERNS</w:t>
                      </w:r>
                    </w:p>
                    <w:p w14:paraId="14636D54" w14:textId="275DB960" w:rsidR="007B65B4" w:rsidRDefault="006751B7" w:rsidP="007B65B4">
                      <w:pPr>
                        <w:jc w:val="center"/>
                        <w:rPr>
                          <w:rFonts w:ascii="Times New Roman" w:hAnsi="Times New Roman" w:cs="Times New Roman"/>
                        </w:rPr>
                      </w:pPr>
                      <w:r>
                        <w:rPr>
                          <w:rFonts w:ascii="Times New Roman" w:hAnsi="Times New Roman" w:cs="Times New Roman"/>
                        </w:rPr>
                        <w:t>TR</w:t>
                      </w:r>
                      <w:r w:rsidR="002F682E">
                        <w:rPr>
                          <w:rFonts w:ascii="Times New Roman" w:hAnsi="Times New Roman" w:cs="Times New Roman"/>
                        </w:rPr>
                        <w:t xml:space="preserve"> 10:</w:t>
                      </w:r>
                      <w:r>
                        <w:rPr>
                          <w:rFonts w:ascii="Times New Roman" w:hAnsi="Times New Roman" w:cs="Times New Roman"/>
                        </w:rPr>
                        <w:t>0</w:t>
                      </w:r>
                      <w:r w:rsidR="002F682E">
                        <w:rPr>
                          <w:rFonts w:ascii="Times New Roman" w:hAnsi="Times New Roman" w:cs="Times New Roman"/>
                        </w:rPr>
                        <w:t>0-11:15am</w:t>
                      </w:r>
                      <w:r w:rsidR="009C572B">
                        <w:rPr>
                          <w:rFonts w:ascii="Times New Roman" w:hAnsi="Times New Roman" w:cs="Times New Roman"/>
                        </w:rPr>
                        <w:t xml:space="preserve">, </w:t>
                      </w:r>
                      <w:r w:rsidR="002F682E">
                        <w:rPr>
                          <w:rFonts w:ascii="Times New Roman" w:hAnsi="Times New Roman" w:cs="Times New Roman"/>
                        </w:rPr>
                        <w:t xml:space="preserve">St. Mary’s </w:t>
                      </w:r>
                      <w:r w:rsidR="006D54CF">
                        <w:rPr>
                          <w:rFonts w:ascii="Times New Roman" w:hAnsi="Times New Roman" w:cs="Times New Roman"/>
                        </w:rPr>
                        <w:t>1</w:t>
                      </w:r>
                      <w:r w:rsidR="002F682E">
                        <w:rPr>
                          <w:rFonts w:ascii="Times New Roman" w:hAnsi="Times New Roman" w:cs="Times New Roman"/>
                        </w:rPr>
                        <w:t>81</w:t>
                      </w:r>
                    </w:p>
                    <w:p w14:paraId="4565F44D" w14:textId="3407C464" w:rsidR="00A15E14" w:rsidRDefault="00B24433" w:rsidP="007B65B4">
                      <w:pPr>
                        <w:jc w:val="center"/>
                        <w:rPr>
                          <w:rFonts w:ascii="Times New Roman" w:hAnsi="Times New Roman" w:cs="Times New Roman"/>
                        </w:rPr>
                      </w:pPr>
                      <w:r>
                        <w:rPr>
                          <w:rFonts w:ascii="Times New Roman" w:hAnsi="Times New Roman" w:cs="Times New Roman"/>
                        </w:rPr>
                        <w:t>Spring 202</w:t>
                      </w:r>
                      <w:r w:rsidR="002F682E">
                        <w:rPr>
                          <w:rFonts w:ascii="Times New Roman" w:hAnsi="Times New Roman" w:cs="Times New Roman"/>
                        </w:rPr>
                        <w:t>4</w:t>
                      </w:r>
                    </w:p>
                    <w:p w14:paraId="7359FE11" w14:textId="77777777" w:rsidR="00A15E14" w:rsidRDefault="00A15E14" w:rsidP="007B65B4">
                      <w:pPr>
                        <w:jc w:val="center"/>
                        <w:rPr>
                          <w:rFonts w:ascii="Times New Roman" w:hAnsi="Times New Roman" w:cs="Times New Roman"/>
                        </w:rPr>
                      </w:pPr>
                    </w:p>
                    <w:p w14:paraId="5E74D90C" w14:textId="77777777" w:rsidR="00A15E14" w:rsidRDefault="00A15E14" w:rsidP="007B65B4">
                      <w:pPr>
                        <w:jc w:val="center"/>
                        <w:rPr>
                          <w:rFonts w:ascii="Times New Roman" w:hAnsi="Times New Roman" w:cs="Times New Roman"/>
                        </w:rPr>
                      </w:pPr>
                      <w:r>
                        <w:rPr>
                          <w:rFonts w:ascii="Times New Roman" w:hAnsi="Times New Roman" w:cs="Times New Roman"/>
                        </w:rPr>
                        <w:t>Instructor: Emma V. Slonina</w:t>
                      </w:r>
                      <w:r w:rsidR="00B50344">
                        <w:rPr>
                          <w:rFonts w:ascii="Times New Roman" w:hAnsi="Times New Roman" w:cs="Times New Roman"/>
                        </w:rPr>
                        <w:t>, Ph.D.</w:t>
                      </w:r>
                    </w:p>
                    <w:p w14:paraId="43B77966" w14:textId="77777777" w:rsidR="00A15E14" w:rsidRDefault="00A15E14" w:rsidP="007B65B4">
                      <w:pPr>
                        <w:jc w:val="center"/>
                        <w:rPr>
                          <w:rFonts w:ascii="Times New Roman" w:hAnsi="Times New Roman" w:cs="Times New Roman"/>
                        </w:rPr>
                      </w:pPr>
                      <w:r>
                        <w:rPr>
                          <w:rFonts w:ascii="Times New Roman" w:hAnsi="Times New Roman" w:cs="Times New Roman"/>
                        </w:rPr>
                        <w:t xml:space="preserve">Email: </w:t>
                      </w:r>
                      <w:hyperlink r:id="rId10" w:history="1">
                        <w:r w:rsidRPr="001C4B1F">
                          <w:rPr>
                            <w:rStyle w:val="Hyperlink"/>
                            <w:rFonts w:ascii="Times New Roman" w:hAnsi="Times New Roman" w:cs="Times New Roman"/>
                          </w:rPr>
                          <w:t>emma.slonina@villanova.edu</w:t>
                        </w:r>
                      </w:hyperlink>
                    </w:p>
                    <w:p w14:paraId="70B9284D" w14:textId="77777777" w:rsidR="00CB2131" w:rsidRDefault="008B5667" w:rsidP="005D771C">
                      <w:pPr>
                        <w:jc w:val="center"/>
                        <w:rPr>
                          <w:rFonts w:ascii="Times New Roman" w:hAnsi="Times New Roman" w:cs="Times New Roman"/>
                        </w:rPr>
                      </w:pPr>
                      <w:r>
                        <w:rPr>
                          <w:rFonts w:ascii="Times New Roman" w:hAnsi="Times New Roman" w:cs="Times New Roman"/>
                        </w:rPr>
                        <w:t xml:space="preserve">Office: </w:t>
                      </w:r>
                      <w:hyperlink r:id="rId11" w:history="1">
                        <w:r w:rsidR="00996684" w:rsidRPr="00FA0E47">
                          <w:rPr>
                            <w:rStyle w:val="Hyperlink"/>
                            <w:rFonts w:ascii="Times New Roman" w:hAnsi="Times New Roman" w:cs="Times New Roman"/>
                          </w:rPr>
                          <w:t>https://villanova.zoom.us/j/6397327350</w:t>
                        </w:r>
                      </w:hyperlink>
                      <w:r w:rsidR="00996684">
                        <w:rPr>
                          <w:rFonts w:ascii="Times New Roman" w:hAnsi="Times New Roman" w:cs="Times New Roman"/>
                        </w:rPr>
                        <w:t xml:space="preserve"> </w:t>
                      </w:r>
                    </w:p>
                    <w:p w14:paraId="0A4C018B" w14:textId="748063AF" w:rsidR="00A15E14" w:rsidRDefault="00597872" w:rsidP="007B65B4">
                      <w:pPr>
                        <w:jc w:val="center"/>
                        <w:rPr>
                          <w:rFonts w:ascii="Times New Roman" w:hAnsi="Times New Roman" w:cs="Times New Roman"/>
                        </w:rPr>
                      </w:pPr>
                      <w:r>
                        <w:rPr>
                          <w:rFonts w:ascii="Times New Roman" w:hAnsi="Times New Roman" w:cs="Times New Roman"/>
                        </w:rPr>
                        <w:t>Office Hours:</w:t>
                      </w:r>
                      <w:r w:rsidR="008B5667">
                        <w:rPr>
                          <w:rFonts w:ascii="Times New Roman" w:hAnsi="Times New Roman" w:cs="Times New Roman"/>
                        </w:rPr>
                        <w:t xml:space="preserve"> </w:t>
                      </w:r>
                      <w:r w:rsidR="00B44062">
                        <w:rPr>
                          <w:rFonts w:ascii="Times New Roman" w:hAnsi="Times New Roman" w:cs="Times New Roman"/>
                        </w:rPr>
                        <w:t>Wed 10am-12</w:t>
                      </w:r>
                      <w:r w:rsidR="00B37DDE">
                        <w:rPr>
                          <w:rFonts w:ascii="Times New Roman" w:hAnsi="Times New Roman" w:cs="Times New Roman"/>
                        </w:rPr>
                        <w:t>:30</w:t>
                      </w:r>
                      <w:r w:rsidR="00B44062">
                        <w:rPr>
                          <w:rFonts w:ascii="Times New Roman" w:hAnsi="Times New Roman" w:cs="Times New Roman"/>
                        </w:rPr>
                        <w:t>pm</w:t>
                      </w:r>
                      <w:r w:rsidR="00D572FF">
                        <w:rPr>
                          <w:rFonts w:ascii="Times New Roman" w:hAnsi="Times New Roman" w:cs="Times New Roman"/>
                        </w:rPr>
                        <w:t xml:space="preserve">, </w:t>
                      </w:r>
                      <w:r w:rsidR="009C572B">
                        <w:rPr>
                          <w:rFonts w:ascii="Times New Roman" w:hAnsi="Times New Roman" w:cs="Times New Roman"/>
                        </w:rPr>
                        <w:t>Th</w:t>
                      </w:r>
                      <w:r w:rsidR="00B44062">
                        <w:rPr>
                          <w:rFonts w:ascii="Times New Roman" w:hAnsi="Times New Roman" w:cs="Times New Roman"/>
                        </w:rPr>
                        <w:t>urs</w:t>
                      </w:r>
                      <w:r w:rsidR="009C572B">
                        <w:rPr>
                          <w:rFonts w:ascii="Times New Roman" w:hAnsi="Times New Roman" w:cs="Times New Roman"/>
                        </w:rPr>
                        <w:t xml:space="preserve"> 4:</w:t>
                      </w:r>
                      <w:r w:rsidR="00B37DDE">
                        <w:rPr>
                          <w:rFonts w:ascii="Times New Roman" w:hAnsi="Times New Roman" w:cs="Times New Roman"/>
                        </w:rPr>
                        <w:t>00</w:t>
                      </w:r>
                      <w:r w:rsidR="009C572B">
                        <w:rPr>
                          <w:rFonts w:ascii="Times New Roman" w:hAnsi="Times New Roman" w:cs="Times New Roman"/>
                        </w:rPr>
                        <w:t>-6:</w:t>
                      </w:r>
                      <w:r w:rsidR="00B37DDE">
                        <w:rPr>
                          <w:rFonts w:ascii="Times New Roman" w:hAnsi="Times New Roman" w:cs="Times New Roman"/>
                        </w:rPr>
                        <w:t>00</w:t>
                      </w:r>
                      <w:r w:rsidR="006F5A6B">
                        <w:rPr>
                          <w:rFonts w:ascii="Times New Roman" w:hAnsi="Times New Roman" w:cs="Times New Roman"/>
                        </w:rPr>
                        <w:t>pm,</w:t>
                      </w:r>
                      <w:r w:rsidR="008F7330">
                        <w:rPr>
                          <w:rFonts w:ascii="Times New Roman" w:hAnsi="Times New Roman" w:cs="Times New Roman"/>
                        </w:rPr>
                        <w:t xml:space="preserve"> </w:t>
                      </w:r>
                      <w:r w:rsidR="009C5381">
                        <w:rPr>
                          <w:rFonts w:ascii="Times New Roman" w:hAnsi="Times New Roman" w:cs="Times New Roman"/>
                        </w:rPr>
                        <w:t xml:space="preserve">and </w:t>
                      </w:r>
                      <w:r w:rsidR="008F7330">
                        <w:rPr>
                          <w:rFonts w:ascii="Times New Roman" w:hAnsi="Times New Roman" w:cs="Times New Roman"/>
                        </w:rPr>
                        <w:t>by appointment</w:t>
                      </w:r>
                    </w:p>
                    <w:p w14:paraId="20E3F6CF" w14:textId="77777777" w:rsidR="005D771C" w:rsidRDefault="00EC0C38" w:rsidP="007B65B4">
                      <w:pPr>
                        <w:jc w:val="center"/>
                        <w:rPr>
                          <w:rFonts w:ascii="Times New Roman" w:hAnsi="Times New Roman" w:cs="Times New Roman"/>
                        </w:rPr>
                      </w:pPr>
                      <w:r>
                        <w:rPr>
                          <w:rFonts w:ascii="Times New Roman" w:hAnsi="Times New Roman" w:cs="Times New Roman"/>
                        </w:rPr>
                        <w:t xml:space="preserve">Schedule a meeting: </w:t>
                      </w:r>
                      <w:hyperlink r:id="rId12" w:history="1">
                        <w:r w:rsidRPr="00602C96">
                          <w:rPr>
                            <w:rStyle w:val="Hyperlink"/>
                            <w:rFonts w:ascii="Times New Roman" w:hAnsi="Times New Roman" w:cs="Times New Roman"/>
                          </w:rPr>
                          <w:t>https://calendly.com/eslonina/office-hours</w:t>
                        </w:r>
                      </w:hyperlink>
                      <w:r>
                        <w:rPr>
                          <w:rFonts w:ascii="Times New Roman" w:hAnsi="Times New Roman" w:cs="Times New Roman"/>
                        </w:rPr>
                        <w:t xml:space="preserve"> </w:t>
                      </w:r>
                    </w:p>
                    <w:p w14:paraId="64801759" w14:textId="77777777" w:rsidR="00476A5D" w:rsidRDefault="00E87B19" w:rsidP="007B65B4">
                      <w:pPr>
                        <w:jc w:val="center"/>
                        <w:rPr>
                          <w:rFonts w:ascii="Times New Roman" w:hAnsi="Times New Roman" w:cs="Times New Roman"/>
                        </w:rPr>
                      </w:pPr>
                      <w:r>
                        <w:rPr>
                          <w:rFonts w:ascii="Times New Roman" w:hAnsi="Times New Roman" w:cs="Times New Roman"/>
                        </w:rPr>
                        <w:t xml:space="preserve">Phone: </w:t>
                      </w:r>
                      <w:r w:rsidRPr="00E87B19">
                        <w:rPr>
                          <w:rFonts w:ascii="Times New Roman" w:hAnsi="Times New Roman" w:cs="Times New Roman"/>
                        </w:rPr>
                        <w:t>610-519-3851</w:t>
                      </w:r>
                    </w:p>
                    <w:p w14:paraId="210C9B5C" w14:textId="77777777" w:rsidR="008B5667" w:rsidRDefault="008B5667" w:rsidP="007B65B4">
                      <w:pPr>
                        <w:jc w:val="center"/>
                        <w:rPr>
                          <w:rFonts w:ascii="Times New Roman" w:hAnsi="Times New Roman" w:cs="Times New Roman"/>
                        </w:rPr>
                      </w:pPr>
                    </w:p>
                    <w:p w14:paraId="7BB0CCB8" w14:textId="77777777" w:rsidR="008B5667" w:rsidRDefault="006F1F0F" w:rsidP="006F1F0F">
                      <w:pPr>
                        <w:rPr>
                          <w:rFonts w:ascii="Times New Roman" w:hAnsi="Times New Roman" w:cs="Times New Roman"/>
                          <w:b/>
                          <w:bCs/>
                        </w:rPr>
                      </w:pPr>
                      <w:r>
                        <w:rPr>
                          <w:rFonts w:ascii="Times New Roman" w:hAnsi="Times New Roman" w:cs="Times New Roman"/>
                          <w:b/>
                          <w:bCs/>
                        </w:rPr>
                        <w:t>Course Description</w:t>
                      </w:r>
                    </w:p>
                    <w:p w14:paraId="48AAA6CE" w14:textId="77777777" w:rsidR="006F1F0F" w:rsidRDefault="006F1F0F" w:rsidP="006F1F0F">
                      <w:pPr>
                        <w:rPr>
                          <w:rFonts w:ascii="Times New Roman" w:hAnsi="Times New Roman" w:cs="Times New Roman"/>
                          <w:b/>
                          <w:bCs/>
                        </w:rPr>
                      </w:pPr>
                    </w:p>
                    <w:p w14:paraId="55CDFF55" w14:textId="77777777" w:rsidR="006F1F0F" w:rsidRDefault="00997B98" w:rsidP="009D45E6">
                      <w:pPr>
                        <w:jc w:val="both"/>
                        <w:rPr>
                          <w:rFonts w:ascii="Times New Roman" w:hAnsi="Times New Roman" w:cs="Times New Roman"/>
                        </w:rPr>
                      </w:pPr>
                      <w:r>
                        <w:rPr>
                          <w:rFonts w:ascii="Times New Roman" w:hAnsi="Times New Roman" w:cs="Times New Roman"/>
                        </w:rPr>
                        <w:t xml:space="preserve">This </w:t>
                      </w:r>
                      <w:r w:rsidR="00EC0C38">
                        <w:rPr>
                          <w:rFonts w:ascii="Times New Roman" w:hAnsi="Times New Roman" w:cs="Times New Roman"/>
                        </w:rPr>
                        <w:t>course</w:t>
                      </w:r>
                      <w:r>
                        <w:rPr>
                          <w:rFonts w:ascii="Times New Roman" w:hAnsi="Times New Roman" w:cs="Times New Roman"/>
                        </w:rPr>
                        <w:t xml:space="preserve"> is the </w:t>
                      </w:r>
                      <w:r w:rsidR="00EC0C38">
                        <w:rPr>
                          <w:rFonts w:ascii="Times New Roman" w:hAnsi="Times New Roman" w:cs="Times New Roman"/>
                        </w:rPr>
                        <w:t>second</w:t>
                      </w:r>
                      <w:r>
                        <w:rPr>
                          <w:rFonts w:ascii="Times New Roman" w:hAnsi="Times New Roman" w:cs="Times New Roman"/>
                        </w:rPr>
                        <w:t xml:space="preserve"> of five that </w:t>
                      </w:r>
                      <w:r w:rsidR="00441612">
                        <w:rPr>
                          <w:rFonts w:ascii="Times New Roman" w:hAnsi="Times New Roman" w:cs="Times New Roman"/>
                        </w:rPr>
                        <w:t xml:space="preserve">comprise the foundation for your education here at Villanova, </w:t>
                      </w:r>
                      <w:r w:rsidR="002368DF">
                        <w:rPr>
                          <w:rFonts w:ascii="Times New Roman" w:hAnsi="Times New Roman" w:cs="Times New Roman"/>
                        </w:rPr>
                        <w:t>“</w:t>
                      </w:r>
                      <w:r w:rsidR="00EC0C38">
                        <w:rPr>
                          <w:rFonts w:ascii="Times New Roman" w:hAnsi="Times New Roman" w:cs="Times New Roman"/>
                        </w:rPr>
                        <w:t>Modern</w:t>
                      </w:r>
                      <w:r w:rsidR="002368DF">
                        <w:rPr>
                          <w:rFonts w:ascii="Times New Roman" w:hAnsi="Times New Roman" w:cs="Times New Roman"/>
                        </w:rPr>
                        <w:t xml:space="preserve">s” being focused on the </w:t>
                      </w:r>
                      <w:r w:rsidR="008F0B32">
                        <w:rPr>
                          <w:rFonts w:ascii="Times New Roman" w:hAnsi="Times New Roman" w:cs="Times New Roman"/>
                        </w:rPr>
                        <w:t>later</w:t>
                      </w:r>
                      <w:r w:rsidR="00EF2B78">
                        <w:rPr>
                          <w:rFonts w:ascii="Times New Roman" w:hAnsi="Times New Roman" w:cs="Times New Roman"/>
                        </w:rPr>
                        <w:t xml:space="preserve"> developments in Western thought</w:t>
                      </w:r>
                      <w:r w:rsidR="008F0B32">
                        <w:rPr>
                          <w:rFonts w:ascii="Times New Roman" w:hAnsi="Times New Roman" w:cs="Times New Roman"/>
                        </w:rPr>
                        <w:t xml:space="preserve"> </w:t>
                      </w:r>
                      <w:r w:rsidR="002B09DE">
                        <w:rPr>
                          <w:rFonts w:ascii="Times New Roman" w:hAnsi="Times New Roman" w:cs="Times New Roman"/>
                        </w:rPr>
                        <w:t>beginning</w:t>
                      </w:r>
                      <w:r w:rsidR="008F0B32">
                        <w:rPr>
                          <w:rFonts w:ascii="Times New Roman" w:hAnsi="Times New Roman" w:cs="Times New Roman"/>
                        </w:rPr>
                        <w:t xml:space="preserve"> </w:t>
                      </w:r>
                      <w:r w:rsidR="00A4704A">
                        <w:rPr>
                          <w:rFonts w:ascii="Times New Roman" w:hAnsi="Times New Roman" w:cs="Times New Roman"/>
                        </w:rPr>
                        <w:t xml:space="preserve">the </w:t>
                      </w:r>
                      <w:r w:rsidR="002B09DE">
                        <w:rPr>
                          <w:rFonts w:ascii="Times New Roman" w:hAnsi="Times New Roman" w:cs="Times New Roman"/>
                        </w:rPr>
                        <w:t>late 1400s</w:t>
                      </w:r>
                      <w:r w:rsidR="00EF2B78">
                        <w:rPr>
                          <w:rFonts w:ascii="Times New Roman" w:hAnsi="Times New Roman" w:cs="Times New Roman"/>
                        </w:rPr>
                        <w:t xml:space="preserve">. </w:t>
                      </w:r>
                      <w:r w:rsidR="00774D12">
                        <w:rPr>
                          <w:rFonts w:ascii="Times New Roman" w:hAnsi="Times New Roman" w:cs="Times New Roman"/>
                        </w:rPr>
                        <w:t xml:space="preserve">Here we are particularly concerned with the </w:t>
                      </w:r>
                      <w:r w:rsidR="0085410C">
                        <w:rPr>
                          <w:rFonts w:ascii="Times New Roman" w:hAnsi="Times New Roman" w:cs="Times New Roman"/>
                        </w:rPr>
                        <w:t>modification or rejection of the Greco-Roman</w:t>
                      </w:r>
                      <w:r w:rsidR="001D1791">
                        <w:rPr>
                          <w:rFonts w:ascii="Times New Roman" w:hAnsi="Times New Roman" w:cs="Times New Roman"/>
                        </w:rPr>
                        <w:t xml:space="preserve"> and Judaeo-Christian traditions, and what that means for our </w:t>
                      </w:r>
                      <w:r w:rsidR="00F5597C">
                        <w:rPr>
                          <w:rFonts w:ascii="Times New Roman" w:hAnsi="Times New Roman" w:cs="Times New Roman"/>
                        </w:rPr>
                        <w:t>contemporary ideas of who we are, what we want, and how we ought to live</w:t>
                      </w:r>
                      <w:r w:rsidR="00326486">
                        <w:rPr>
                          <w:rFonts w:ascii="Times New Roman" w:hAnsi="Times New Roman" w:cs="Times New Roman"/>
                        </w:rPr>
                        <w:t>.</w:t>
                      </w:r>
                    </w:p>
                    <w:p w14:paraId="5AC93931" w14:textId="77777777" w:rsidR="00326486" w:rsidRDefault="00326486" w:rsidP="009D45E6">
                      <w:pPr>
                        <w:jc w:val="both"/>
                        <w:rPr>
                          <w:rFonts w:ascii="Times New Roman" w:hAnsi="Times New Roman" w:cs="Times New Roman"/>
                        </w:rPr>
                      </w:pPr>
                    </w:p>
                    <w:p w14:paraId="74A3FA6B" w14:textId="77777777" w:rsidR="00326486" w:rsidRDefault="001901F8" w:rsidP="009D45E6">
                      <w:pPr>
                        <w:jc w:val="both"/>
                        <w:rPr>
                          <w:rFonts w:ascii="Times New Roman" w:hAnsi="Times New Roman" w:cs="Times New Roman"/>
                        </w:rPr>
                      </w:pPr>
                      <w:r>
                        <w:rPr>
                          <w:rFonts w:ascii="Times New Roman" w:hAnsi="Times New Roman" w:cs="Times New Roman"/>
                        </w:rPr>
                        <w:t xml:space="preserve">The foundational question for us in the </w:t>
                      </w:r>
                      <w:r w:rsidR="003B458B">
                        <w:rPr>
                          <w:rFonts w:ascii="Times New Roman" w:hAnsi="Times New Roman" w:cs="Times New Roman"/>
                        </w:rPr>
                        <w:t xml:space="preserve">first </w:t>
                      </w:r>
                      <w:r>
                        <w:rPr>
                          <w:rFonts w:ascii="Times New Roman" w:hAnsi="Times New Roman" w:cs="Times New Roman"/>
                        </w:rPr>
                        <w:t xml:space="preserve">two Augustine and Culture Seminars is “Who am I?” </w:t>
                      </w:r>
                      <w:r w:rsidR="00B16FFF">
                        <w:rPr>
                          <w:rFonts w:ascii="Times New Roman" w:hAnsi="Times New Roman" w:cs="Times New Roman"/>
                        </w:rPr>
                        <w:t>This involves asking both who we are as individuals</w:t>
                      </w:r>
                      <w:r w:rsidR="00B942D8">
                        <w:rPr>
                          <w:rFonts w:ascii="Times New Roman" w:hAnsi="Times New Roman" w:cs="Times New Roman"/>
                        </w:rPr>
                        <w:t xml:space="preserve"> and as human beings. </w:t>
                      </w:r>
                      <w:r w:rsidR="0007748D">
                        <w:rPr>
                          <w:rFonts w:ascii="Times New Roman" w:hAnsi="Times New Roman" w:cs="Times New Roman"/>
                        </w:rPr>
                        <w:t xml:space="preserve">To answer this question, we are going to </w:t>
                      </w:r>
                      <w:r w:rsidR="001F2C88">
                        <w:rPr>
                          <w:rFonts w:ascii="Times New Roman" w:hAnsi="Times New Roman" w:cs="Times New Roman"/>
                        </w:rPr>
                        <w:t xml:space="preserve">examine the various ways </w:t>
                      </w:r>
                      <w:r w:rsidR="004E7F70">
                        <w:rPr>
                          <w:rFonts w:ascii="Times New Roman" w:hAnsi="Times New Roman" w:cs="Times New Roman"/>
                        </w:rPr>
                        <w:t xml:space="preserve">humans have answered it </w:t>
                      </w:r>
                      <w:r w:rsidR="00C77A9E">
                        <w:rPr>
                          <w:rFonts w:ascii="Times New Roman" w:hAnsi="Times New Roman" w:cs="Times New Roman"/>
                        </w:rPr>
                        <w:t>over the course of history in the West</w:t>
                      </w:r>
                      <w:r w:rsidR="0099154F">
                        <w:rPr>
                          <w:rFonts w:ascii="Times New Roman" w:hAnsi="Times New Roman" w:cs="Times New Roman"/>
                        </w:rPr>
                        <w:t xml:space="preserve">. </w:t>
                      </w:r>
                      <w:r w:rsidR="00ED1177">
                        <w:rPr>
                          <w:rFonts w:ascii="Times New Roman" w:hAnsi="Times New Roman" w:cs="Times New Roman"/>
                        </w:rPr>
                        <w:t xml:space="preserve">This way we will </w:t>
                      </w:r>
                      <w:r w:rsidR="00CC323E">
                        <w:rPr>
                          <w:rFonts w:ascii="Times New Roman" w:hAnsi="Times New Roman" w:cs="Times New Roman"/>
                        </w:rPr>
                        <w:t xml:space="preserve">discover where our ideas come from, but also </w:t>
                      </w:r>
                      <w:r w:rsidR="0052567F">
                        <w:rPr>
                          <w:rFonts w:ascii="Times New Roman" w:hAnsi="Times New Roman" w:cs="Times New Roman"/>
                        </w:rPr>
                        <w:t>confront serious alternative</w:t>
                      </w:r>
                      <w:r w:rsidR="00FF3684">
                        <w:rPr>
                          <w:rFonts w:ascii="Times New Roman" w:hAnsi="Times New Roman" w:cs="Times New Roman"/>
                        </w:rPr>
                        <w:t>s</w:t>
                      </w:r>
                      <w:r w:rsidR="0052567F">
                        <w:rPr>
                          <w:rFonts w:ascii="Times New Roman" w:hAnsi="Times New Roman" w:cs="Times New Roman"/>
                        </w:rPr>
                        <w:t xml:space="preserve"> to the ways we think about ourselves and our lives. </w:t>
                      </w:r>
                      <w:r w:rsidR="000277DD">
                        <w:rPr>
                          <w:rFonts w:ascii="Times New Roman" w:hAnsi="Times New Roman" w:cs="Times New Roman"/>
                        </w:rPr>
                        <w:t xml:space="preserve">We will be challenged </w:t>
                      </w:r>
                      <w:r w:rsidR="0050484A">
                        <w:rPr>
                          <w:rFonts w:ascii="Times New Roman" w:hAnsi="Times New Roman" w:cs="Times New Roman"/>
                        </w:rPr>
                        <w:t>by these thinkers, and we will learn how to challenge them in turn.</w:t>
                      </w:r>
                    </w:p>
                    <w:p w14:paraId="51CAD11B" w14:textId="77777777" w:rsidR="0052567F" w:rsidRDefault="0052567F" w:rsidP="009D45E6">
                      <w:pPr>
                        <w:jc w:val="both"/>
                        <w:rPr>
                          <w:rFonts w:ascii="Times New Roman" w:hAnsi="Times New Roman" w:cs="Times New Roman"/>
                        </w:rPr>
                      </w:pPr>
                    </w:p>
                    <w:p w14:paraId="6CC4EAEC" w14:textId="77777777" w:rsidR="0052567F" w:rsidRDefault="00455214" w:rsidP="009D45E6">
                      <w:pPr>
                        <w:jc w:val="both"/>
                        <w:rPr>
                          <w:rFonts w:ascii="Times New Roman" w:hAnsi="Times New Roman" w:cs="Times New Roman"/>
                        </w:rPr>
                      </w:pPr>
                      <w:r>
                        <w:rPr>
                          <w:rFonts w:ascii="Times New Roman" w:hAnsi="Times New Roman" w:cs="Times New Roman"/>
                        </w:rPr>
                        <w:t xml:space="preserve">While we will not definitively answer any of our questions over the </w:t>
                      </w:r>
                      <w:r w:rsidR="00AB20F8">
                        <w:rPr>
                          <w:rFonts w:ascii="Times New Roman" w:hAnsi="Times New Roman" w:cs="Times New Roman"/>
                        </w:rPr>
                        <w:t xml:space="preserve">course of this semester, this year, or perhaps in our lifetimes, </w:t>
                      </w:r>
                      <w:r w:rsidR="00A45A1D">
                        <w:rPr>
                          <w:rFonts w:ascii="Times New Roman" w:hAnsi="Times New Roman" w:cs="Times New Roman"/>
                        </w:rPr>
                        <w:t xml:space="preserve">we will develop the </w:t>
                      </w:r>
                      <w:r w:rsidR="00697D34">
                        <w:rPr>
                          <w:rFonts w:ascii="Times New Roman" w:hAnsi="Times New Roman" w:cs="Times New Roman"/>
                        </w:rPr>
                        <w:t xml:space="preserve">critical reading, writing, and thinking skills for pursuing answers </w:t>
                      </w:r>
                      <w:r w:rsidR="00390581">
                        <w:rPr>
                          <w:rFonts w:ascii="Times New Roman" w:hAnsi="Times New Roman" w:cs="Times New Roman"/>
                        </w:rPr>
                        <w:t>long after you have graduated.</w:t>
                      </w:r>
                    </w:p>
                    <w:p w14:paraId="59755213" w14:textId="77777777" w:rsidR="00390581" w:rsidRDefault="00390581" w:rsidP="009D45E6">
                      <w:pPr>
                        <w:jc w:val="both"/>
                        <w:rPr>
                          <w:rFonts w:ascii="Times New Roman" w:hAnsi="Times New Roman" w:cs="Times New Roman"/>
                        </w:rPr>
                      </w:pPr>
                    </w:p>
                    <w:p w14:paraId="04DA83F0" w14:textId="77777777" w:rsidR="00FF622B" w:rsidRDefault="00FF622B" w:rsidP="009D45E6">
                      <w:pPr>
                        <w:jc w:val="both"/>
                        <w:rPr>
                          <w:rFonts w:ascii="Times New Roman" w:hAnsi="Times New Roman" w:cs="Times New Roman"/>
                        </w:rPr>
                      </w:pPr>
                    </w:p>
                    <w:p w14:paraId="4E044A48" w14:textId="77777777" w:rsidR="00390581" w:rsidRDefault="002F106D" w:rsidP="009D45E6">
                      <w:pPr>
                        <w:jc w:val="both"/>
                        <w:rPr>
                          <w:rFonts w:ascii="Times New Roman" w:hAnsi="Times New Roman" w:cs="Times New Roman"/>
                          <w:b/>
                          <w:bCs/>
                        </w:rPr>
                      </w:pPr>
                      <w:r>
                        <w:rPr>
                          <w:rFonts w:ascii="Times New Roman" w:hAnsi="Times New Roman" w:cs="Times New Roman"/>
                          <w:b/>
                          <w:bCs/>
                        </w:rPr>
                        <w:t>Learning Goals</w:t>
                      </w:r>
                    </w:p>
                    <w:p w14:paraId="15A2798F" w14:textId="77777777" w:rsidR="002F106D" w:rsidRDefault="002F106D" w:rsidP="009D45E6">
                      <w:pPr>
                        <w:jc w:val="both"/>
                        <w:rPr>
                          <w:rFonts w:ascii="Times New Roman" w:hAnsi="Times New Roman" w:cs="Times New Roman"/>
                          <w:b/>
                          <w:bCs/>
                        </w:rPr>
                      </w:pPr>
                    </w:p>
                    <w:p w14:paraId="151E2EC8" w14:textId="77777777" w:rsidR="002F106D" w:rsidRDefault="00124746" w:rsidP="002F106D">
                      <w:pPr>
                        <w:pStyle w:val="ListParagraph"/>
                        <w:numPr>
                          <w:ilvl w:val="0"/>
                          <w:numId w:val="1"/>
                        </w:numPr>
                        <w:jc w:val="both"/>
                        <w:rPr>
                          <w:rFonts w:ascii="Times New Roman" w:hAnsi="Times New Roman" w:cs="Times New Roman"/>
                        </w:rPr>
                      </w:pPr>
                      <w:r>
                        <w:rPr>
                          <w:rFonts w:ascii="Times New Roman" w:hAnsi="Times New Roman" w:cs="Times New Roman"/>
                        </w:rPr>
                        <w:t>To read philosophical, religious, and literary texts closely and critically</w:t>
                      </w:r>
                    </w:p>
                    <w:p w14:paraId="41F55B3D" w14:textId="77777777" w:rsidR="00124746" w:rsidRDefault="001000AE" w:rsidP="002F106D">
                      <w:pPr>
                        <w:pStyle w:val="ListParagraph"/>
                        <w:numPr>
                          <w:ilvl w:val="0"/>
                          <w:numId w:val="1"/>
                        </w:numPr>
                        <w:jc w:val="both"/>
                        <w:rPr>
                          <w:rFonts w:ascii="Times New Roman" w:hAnsi="Times New Roman" w:cs="Times New Roman"/>
                        </w:rPr>
                      </w:pPr>
                      <w:r>
                        <w:rPr>
                          <w:rFonts w:ascii="Times New Roman" w:hAnsi="Times New Roman" w:cs="Times New Roman"/>
                        </w:rPr>
                        <w:t>To clearly articulate arguments through writing and speaking</w:t>
                      </w:r>
                    </w:p>
                    <w:p w14:paraId="7CBA0FEB" w14:textId="77777777" w:rsidR="001000AE" w:rsidRDefault="00EA1E8F" w:rsidP="002F106D">
                      <w:pPr>
                        <w:pStyle w:val="ListParagraph"/>
                        <w:numPr>
                          <w:ilvl w:val="0"/>
                          <w:numId w:val="1"/>
                        </w:numPr>
                        <w:jc w:val="both"/>
                        <w:rPr>
                          <w:rFonts w:ascii="Times New Roman" w:hAnsi="Times New Roman" w:cs="Times New Roman"/>
                        </w:rPr>
                      </w:pPr>
                      <w:r>
                        <w:rPr>
                          <w:rFonts w:ascii="Times New Roman" w:hAnsi="Times New Roman" w:cs="Times New Roman"/>
                        </w:rPr>
                        <w:t xml:space="preserve">To understand the </w:t>
                      </w:r>
                      <w:r w:rsidR="00C340A9">
                        <w:rPr>
                          <w:rFonts w:ascii="Times New Roman" w:hAnsi="Times New Roman" w:cs="Times New Roman"/>
                        </w:rPr>
                        <w:t>development of Western thought over time</w:t>
                      </w:r>
                    </w:p>
                    <w:p w14:paraId="0901A5A2" w14:textId="77777777" w:rsidR="00C340A9" w:rsidRDefault="00C340A9" w:rsidP="002F106D">
                      <w:pPr>
                        <w:pStyle w:val="ListParagraph"/>
                        <w:numPr>
                          <w:ilvl w:val="0"/>
                          <w:numId w:val="1"/>
                        </w:numPr>
                        <w:jc w:val="both"/>
                        <w:rPr>
                          <w:rFonts w:ascii="Times New Roman" w:hAnsi="Times New Roman" w:cs="Times New Roman"/>
                        </w:rPr>
                      </w:pPr>
                      <w:r>
                        <w:rPr>
                          <w:rFonts w:ascii="Times New Roman" w:hAnsi="Times New Roman" w:cs="Times New Roman"/>
                        </w:rPr>
                        <w:t>To uncover the assumptions about human life that obscure our philosophical ignorance</w:t>
                      </w:r>
                    </w:p>
                    <w:p w14:paraId="1F3BE3B0" w14:textId="77777777" w:rsidR="00EE780D" w:rsidRPr="00FF622B" w:rsidRDefault="00521C98" w:rsidP="00FF622B">
                      <w:pPr>
                        <w:pStyle w:val="ListParagraph"/>
                        <w:numPr>
                          <w:ilvl w:val="0"/>
                          <w:numId w:val="1"/>
                        </w:numPr>
                        <w:jc w:val="both"/>
                        <w:rPr>
                          <w:rFonts w:ascii="Times New Roman" w:hAnsi="Times New Roman" w:cs="Times New Roman"/>
                        </w:rPr>
                      </w:pPr>
                      <w:r>
                        <w:rPr>
                          <w:rFonts w:ascii="Times New Roman" w:hAnsi="Times New Roman" w:cs="Times New Roman"/>
                        </w:rPr>
                        <w:t>To identify and ask the fundamental questions about human life</w:t>
                      </w:r>
                    </w:p>
                  </w:txbxContent>
                </v:textbox>
                <w10:wrap type="through" anchorx="page" anchory="page"/>
              </v:shape>
            </w:pict>
          </mc:Fallback>
        </mc:AlternateContent>
      </w:r>
      <w:r w:rsidR="000462AA" w:rsidRPr="003111DB">
        <w:rPr>
          <w:rFonts w:ascii="Times New Roman" w:hAnsi="Times New Roman" w:cs="Times New Roman"/>
          <w:noProof/>
        </w:rPr>
        <w:drawing>
          <wp:anchor distT="0" distB="0" distL="114300" distR="114300" simplePos="0" relativeHeight="251658240" behindDoc="0" locked="0" layoutInCell="1" allowOverlap="1" wp14:anchorId="3E0AD886" wp14:editId="06950E4F">
            <wp:simplePos x="0" y="0"/>
            <wp:positionH relativeFrom="page">
              <wp:posOffset>0</wp:posOffset>
            </wp:positionH>
            <wp:positionV relativeFrom="page">
              <wp:posOffset>-19050</wp:posOffset>
            </wp:positionV>
            <wp:extent cx="7658100" cy="10059670"/>
            <wp:effectExtent l="0" t="0" r="0" b="0"/>
            <wp:wrapThrough wrapText="bothSides">
              <wp:wrapPolygon edited="0">
                <wp:start x="2758" y="654"/>
                <wp:lineTo x="1684" y="1064"/>
                <wp:lineTo x="1648" y="1173"/>
                <wp:lineTo x="1325" y="1582"/>
                <wp:lineTo x="1218" y="2018"/>
                <wp:lineTo x="1254" y="2454"/>
                <wp:lineTo x="1469" y="2891"/>
                <wp:lineTo x="1469" y="2918"/>
                <wp:lineTo x="2006" y="3327"/>
                <wp:lineTo x="2042" y="3518"/>
                <wp:lineTo x="6734" y="3763"/>
                <wp:lineTo x="10782" y="3763"/>
                <wp:lineTo x="1469" y="4090"/>
                <wp:lineTo x="1433" y="4554"/>
                <wp:lineTo x="1791" y="4663"/>
                <wp:lineTo x="1433" y="4690"/>
                <wp:lineTo x="1433" y="5454"/>
                <wp:lineTo x="1970" y="5508"/>
                <wp:lineTo x="1433" y="5617"/>
                <wp:lineTo x="1433" y="6299"/>
                <wp:lineTo x="1612" y="6381"/>
                <wp:lineTo x="2436" y="6381"/>
                <wp:lineTo x="1469" y="6545"/>
                <wp:lineTo x="1469" y="6654"/>
                <wp:lineTo x="2042" y="6817"/>
                <wp:lineTo x="1540" y="6817"/>
                <wp:lineTo x="1433" y="6899"/>
                <wp:lineTo x="1433" y="7581"/>
                <wp:lineTo x="1540" y="7690"/>
                <wp:lineTo x="1863" y="7690"/>
                <wp:lineTo x="1469" y="7826"/>
                <wp:lineTo x="1469" y="7963"/>
                <wp:lineTo x="1827" y="8126"/>
                <wp:lineTo x="1540" y="8126"/>
                <wp:lineTo x="1433" y="8263"/>
                <wp:lineTo x="1469" y="8917"/>
                <wp:lineTo x="1540" y="8999"/>
                <wp:lineTo x="1934" y="8999"/>
                <wp:lineTo x="1469" y="9162"/>
                <wp:lineTo x="1540" y="9326"/>
                <wp:lineTo x="5230" y="9435"/>
                <wp:lineTo x="1648" y="9544"/>
                <wp:lineTo x="1433" y="9572"/>
                <wp:lineTo x="1433" y="10144"/>
                <wp:lineTo x="1540" y="10308"/>
                <wp:lineTo x="1684" y="10308"/>
                <wp:lineTo x="1469" y="10499"/>
                <wp:lineTo x="1540" y="10635"/>
                <wp:lineTo x="5230" y="10744"/>
                <wp:lineTo x="1540" y="10880"/>
                <wp:lineTo x="1433" y="10990"/>
                <wp:lineTo x="1719" y="11180"/>
                <wp:lineTo x="1504" y="11180"/>
                <wp:lineTo x="1469" y="11289"/>
                <wp:lineTo x="1469" y="11944"/>
                <wp:lineTo x="2507" y="12053"/>
                <wp:lineTo x="1504" y="12053"/>
                <wp:lineTo x="1504" y="12244"/>
                <wp:lineTo x="5230" y="12489"/>
                <wp:lineTo x="1469" y="12626"/>
                <wp:lineTo x="1433" y="13689"/>
                <wp:lineTo x="2472" y="13798"/>
                <wp:lineTo x="1755" y="13798"/>
                <wp:lineTo x="1433" y="13826"/>
                <wp:lineTo x="1433" y="14589"/>
                <wp:lineTo x="1791" y="14698"/>
                <wp:lineTo x="1433" y="14725"/>
                <wp:lineTo x="1433" y="15489"/>
                <wp:lineTo x="1863" y="15625"/>
                <wp:lineTo x="1433" y="15653"/>
                <wp:lineTo x="1433" y="16362"/>
                <wp:lineTo x="1540" y="16416"/>
                <wp:lineTo x="2328" y="16416"/>
                <wp:lineTo x="1469" y="16552"/>
                <wp:lineTo x="1433" y="16689"/>
                <wp:lineTo x="1827" y="16852"/>
                <wp:lineTo x="1433" y="16852"/>
                <wp:lineTo x="1504" y="17016"/>
                <wp:lineTo x="5230" y="17289"/>
                <wp:lineTo x="5230" y="20643"/>
                <wp:lineTo x="5373" y="20643"/>
                <wp:lineTo x="5373" y="4199"/>
                <wp:lineTo x="10746" y="3763"/>
                <wp:lineTo x="4191" y="3327"/>
                <wp:lineTo x="6985" y="3136"/>
                <wp:lineTo x="7021" y="2945"/>
                <wp:lineTo x="14973" y="2891"/>
                <wp:lineTo x="20239" y="2754"/>
                <wp:lineTo x="20203" y="2454"/>
                <wp:lineTo x="20418" y="2291"/>
                <wp:lineTo x="20382" y="2154"/>
                <wp:lineTo x="20131" y="2018"/>
                <wp:lineTo x="20096" y="1663"/>
                <wp:lineTo x="20060" y="1582"/>
                <wp:lineTo x="20310" y="1445"/>
                <wp:lineTo x="20275" y="1254"/>
                <wp:lineTo x="19952" y="1145"/>
                <wp:lineTo x="20024" y="954"/>
                <wp:lineTo x="3475" y="654"/>
                <wp:lineTo x="2758" y="654"/>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michaelgiacopetti:Desktop:THL2081415_Foundation header_FINAL.pdf"/>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7658100" cy="100596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A29CDB1" w14:textId="77777777" w:rsidR="00326F6D" w:rsidRPr="003111DB" w:rsidRDefault="000D494E" w:rsidP="00265A49">
      <w:pPr>
        <w:jc w:val="both"/>
        <w:rPr>
          <w:rFonts w:ascii="Times New Roman" w:hAnsi="Times New Roman" w:cs="Times New Roman"/>
        </w:rPr>
      </w:pPr>
      <w:r w:rsidRPr="003111DB">
        <w:rPr>
          <w:rFonts w:ascii="Times New Roman" w:hAnsi="Times New Roman" w:cs="Times New Roman"/>
        </w:rPr>
        <w:br w:type="page"/>
      </w:r>
    </w:p>
    <w:p w14:paraId="28E8217A" w14:textId="085CCFB7" w:rsidR="00326F6D" w:rsidRPr="003111DB" w:rsidRDefault="00326F6D" w:rsidP="00265A49">
      <w:pPr>
        <w:jc w:val="both"/>
        <w:rPr>
          <w:rFonts w:ascii="Times New Roman" w:hAnsi="Times New Roman" w:cs="Times New Roman"/>
        </w:rPr>
      </w:pPr>
      <w:r w:rsidRPr="003111DB">
        <w:rPr>
          <w:rFonts w:ascii="Times New Roman" w:hAnsi="Times New Roman" w:cs="Times New Roman"/>
          <w:b/>
          <w:bCs/>
        </w:rPr>
        <w:lastRenderedPageBreak/>
        <w:t>Responsibilities</w:t>
      </w:r>
    </w:p>
    <w:p w14:paraId="6C592081" w14:textId="3A94B341" w:rsidR="00326F6D" w:rsidRPr="003111DB" w:rsidRDefault="00326F6D" w:rsidP="00265A49">
      <w:pPr>
        <w:jc w:val="both"/>
        <w:rPr>
          <w:rFonts w:ascii="Times New Roman" w:hAnsi="Times New Roman" w:cs="Times New Roman"/>
        </w:rPr>
      </w:pPr>
      <w:r w:rsidRPr="003111DB">
        <w:rPr>
          <w:rFonts w:ascii="Times New Roman" w:hAnsi="Times New Roman" w:cs="Times New Roman"/>
        </w:rPr>
        <w:t xml:space="preserve">As students in this class, you will </w:t>
      </w:r>
      <w:r w:rsidR="006E29EE" w:rsidRPr="003111DB">
        <w:rPr>
          <w:rFonts w:ascii="Times New Roman" w:hAnsi="Times New Roman" w:cs="Times New Roman"/>
        </w:rPr>
        <w:t xml:space="preserve">be </w:t>
      </w:r>
      <w:r w:rsidRPr="003111DB">
        <w:rPr>
          <w:rFonts w:ascii="Times New Roman" w:hAnsi="Times New Roman" w:cs="Times New Roman"/>
        </w:rPr>
        <w:t xml:space="preserve">expected to </w:t>
      </w:r>
      <w:r w:rsidR="000E3648" w:rsidRPr="003111DB">
        <w:rPr>
          <w:rFonts w:ascii="Times New Roman" w:hAnsi="Times New Roman" w:cs="Times New Roman"/>
        </w:rPr>
        <w:t xml:space="preserve">complete all reading and writing assignments thoroughly and on time, bring your </w:t>
      </w:r>
      <w:r w:rsidR="009E5297">
        <w:rPr>
          <w:rFonts w:ascii="Times New Roman" w:hAnsi="Times New Roman" w:cs="Times New Roman"/>
        </w:rPr>
        <w:t>computers</w:t>
      </w:r>
      <w:r w:rsidR="000E3648" w:rsidRPr="003111DB">
        <w:rPr>
          <w:rFonts w:ascii="Times New Roman" w:hAnsi="Times New Roman" w:cs="Times New Roman"/>
        </w:rPr>
        <w:t xml:space="preserve"> and note taking</w:t>
      </w:r>
      <w:r w:rsidR="007E1E10" w:rsidRPr="003111DB">
        <w:rPr>
          <w:rFonts w:ascii="Times New Roman" w:hAnsi="Times New Roman" w:cs="Times New Roman"/>
        </w:rPr>
        <w:t xml:space="preserve"> supplies</w:t>
      </w:r>
      <w:r w:rsidR="000E3648" w:rsidRPr="003111DB">
        <w:rPr>
          <w:rFonts w:ascii="Times New Roman" w:hAnsi="Times New Roman" w:cs="Times New Roman"/>
        </w:rPr>
        <w:t xml:space="preserve"> to every class, </w:t>
      </w:r>
      <w:r w:rsidR="00964F59" w:rsidRPr="003111DB">
        <w:rPr>
          <w:rFonts w:ascii="Times New Roman" w:hAnsi="Times New Roman" w:cs="Times New Roman"/>
        </w:rPr>
        <w:t xml:space="preserve">and discuss </w:t>
      </w:r>
      <w:r w:rsidR="007E1E10" w:rsidRPr="003111DB">
        <w:rPr>
          <w:rFonts w:ascii="Times New Roman" w:hAnsi="Times New Roman" w:cs="Times New Roman"/>
        </w:rPr>
        <w:t xml:space="preserve">course material </w:t>
      </w:r>
      <w:r w:rsidR="00964F59" w:rsidRPr="003111DB">
        <w:rPr>
          <w:rFonts w:ascii="Times New Roman" w:hAnsi="Times New Roman" w:cs="Times New Roman"/>
        </w:rPr>
        <w:t xml:space="preserve">respectfully with </w:t>
      </w:r>
      <w:r w:rsidR="006E29EE" w:rsidRPr="003111DB">
        <w:rPr>
          <w:rFonts w:ascii="Times New Roman" w:hAnsi="Times New Roman" w:cs="Times New Roman"/>
        </w:rPr>
        <w:t xml:space="preserve">me and </w:t>
      </w:r>
      <w:r w:rsidR="00964F59" w:rsidRPr="003111DB">
        <w:rPr>
          <w:rFonts w:ascii="Times New Roman" w:hAnsi="Times New Roman" w:cs="Times New Roman"/>
        </w:rPr>
        <w:t xml:space="preserve">your peers. </w:t>
      </w:r>
    </w:p>
    <w:p w14:paraId="3240F73D" w14:textId="77777777" w:rsidR="00964F59" w:rsidRPr="003111DB" w:rsidRDefault="00964F59" w:rsidP="00265A49">
      <w:pPr>
        <w:jc w:val="both"/>
        <w:rPr>
          <w:rFonts w:ascii="Times New Roman" w:hAnsi="Times New Roman" w:cs="Times New Roman"/>
        </w:rPr>
      </w:pPr>
    </w:p>
    <w:p w14:paraId="0159BB1A" w14:textId="25EF65CC" w:rsidR="00964F59" w:rsidRDefault="00964F59" w:rsidP="00265A49">
      <w:pPr>
        <w:jc w:val="both"/>
        <w:rPr>
          <w:rFonts w:ascii="Times New Roman" w:hAnsi="Times New Roman" w:cs="Times New Roman"/>
        </w:rPr>
      </w:pPr>
      <w:r w:rsidRPr="003111DB">
        <w:rPr>
          <w:rFonts w:ascii="Times New Roman" w:hAnsi="Times New Roman" w:cs="Times New Roman"/>
        </w:rPr>
        <w:t xml:space="preserve">As your instructor, I will </w:t>
      </w:r>
      <w:r w:rsidR="00752FF7" w:rsidRPr="003111DB">
        <w:rPr>
          <w:rFonts w:ascii="Times New Roman" w:hAnsi="Times New Roman" w:cs="Times New Roman"/>
        </w:rPr>
        <w:t xml:space="preserve">come prepared every day </w:t>
      </w:r>
      <w:r w:rsidR="005F4CA6" w:rsidRPr="003111DB">
        <w:rPr>
          <w:rFonts w:ascii="Times New Roman" w:hAnsi="Times New Roman" w:cs="Times New Roman"/>
        </w:rPr>
        <w:t xml:space="preserve">to teach and </w:t>
      </w:r>
      <w:r w:rsidR="00774B2C" w:rsidRPr="003111DB">
        <w:rPr>
          <w:rFonts w:ascii="Times New Roman" w:hAnsi="Times New Roman" w:cs="Times New Roman"/>
        </w:rPr>
        <w:t xml:space="preserve">discuss </w:t>
      </w:r>
      <w:r w:rsidR="00C274CA" w:rsidRPr="003111DB">
        <w:rPr>
          <w:rFonts w:ascii="Times New Roman" w:hAnsi="Times New Roman" w:cs="Times New Roman"/>
        </w:rPr>
        <w:t>course material respectfully with</w:t>
      </w:r>
      <w:r w:rsidR="005F4CA6" w:rsidRPr="003111DB">
        <w:rPr>
          <w:rFonts w:ascii="Times New Roman" w:hAnsi="Times New Roman" w:cs="Times New Roman"/>
        </w:rPr>
        <w:t xml:space="preserve"> you, respond to all emails within 24 hours (M-F) </w:t>
      </w:r>
      <w:r w:rsidR="008065F3" w:rsidRPr="003111DB">
        <w:rPr>
          <w:rFonts w:ascii="Times New Roman" w:hAnsi="Times New Roman" w:cs="Times New Roman"/>
        </w:rPr>
        <w:t>or</w:t>
      </w:r>
      <w:r w:rsidR="005F4CA6" w:rsidRPr="003111DB">
        <w:rPr>
          <w:rFonts w:ascii="Times New Roman" w:hAnsi="Times New Roman" w:cs="Times New Roman"/>
        </w:rPr>
        <w:t xml:space="preserve"> 48</w:t>
      </w:r>
      <w:r w:rsidR="008065F3" w:rsidRPr="003111DB">
        <w:rPr>
          <w:rFonts w:ascii="Times New Roman" w:hAnsi="Times New Roman" w:cs="Times New Roman"/>
        </w:rPr>
        <w:t xml:space="preserve"> hours</w:t>
      </w:r>
      <w:r w:rsidR="005F4CA6" w:rsidRPr="003111DB">
        <w:rPr>
          <w:rFonts w:ascii="Times New Roman" w:hAnsi="Times New Roman" w:cs="Times New Roman"/>
        </w:rPr>
        <w:t xml:space="preserve"> (Sat &amp; Sun)</w:t>
      </w:r>
      <w:r w:rsidR="008065F3" w:rsidRPr="003111DB">
        <w:rPr>
          <w:rFonts w:ascii="Times New Roman" w:hAnsi="Times New Roman" w:cs="Times New Roman"/>
        </w:rPr>
        <w:t>,</w:t>
      </w:r>
      <w:r w:rsidR="006E29EE" w:rsidRPr="003111DB">
        <w:rPr>
          <w:rFonts w:ascii="Times New Roman" w:hAnsi="Times New Roman" w:cs="Times New Roman"/>
        </w:rPr>
        <w:t xml:space="preserve"> and</w:t>
      </w:r>
      <w:r w:rsidR="008065F3" w:rsidRPr="003111DB">
        <w:rPr>
          <w:rFonts w:ascii="Times New Roman" w:hAnsi="Times New Roman" w:cs="Times New Roman"/>
        </w:rPr>
        <w:t xml:space="preserve"> </w:t>
      </w:r>
      <w:r w:rsidR="00D67247" w:rsidRPr="003111DB">
        <w:rPr>
          <w:rFonts w:ascii="Times New Roman" w:hAnsi="Times New Roman" w:cs="Times New Roman"/>
        </w:rPr>
        <w:t xml:space="preserve">grade all assignments within one week of </w:t>
      </w:r>
      <w:r w:rsidR="00A76FCB">
        <w:rPr>
          <w:rFonts w:ascii="Times New Roman" w:hAnsi="Times New Roman" w:cs="Times New Roman"/>
        </w:rPr>
        <w:t>the due date</w:t>
      </w:r>
      <w:r w:rsidR="006E29EE" w:rsidRPr="003111DB">
        <w:rPr>
          <w:rFonts w:ascii="Times New Roman" w:hAnsi="Times New Roman" w:cs="Times New Roman"/>
        </w:rPr>
        <w:t>.</w:t>
      </w:r>
      <w:r w:rsidR="007E7A04" w:rsidRPr="003111DB">
        <w:rPr>
          <w:rFonts w:ascii="Times New Roman" w:hAnsi="Times New Roman" w:cs="Times New Roman"/>
        </w:rPr>
        <w:t xml:space="preserve"> I reserve the right to make changes to the syllabus and schedule </w:t>
      </w:r>
      <w:r w:rsidR="00E52262" w:rsidRPr="003111DB">
        <w:rPr>
          <w:rFonts w:ascii="Times New Roman" w:hAnsi="Times New Roman" w:cs="Times New Roman"/>
        </w:rPr>
        <w:t>as needed, but I will inform you both via email and in person of any changes in a timely manner.</w:t>
      </w:r>
    </w:p>
    <w:p w14:paraId="550D496A" w14:textId="77777777" w:rsidR="000B018D" w:rsidRDefault="000B018D" w:rsidP="00265A49">
      <w:pPr>
        <w:jc w:val="both"/>
        <w:rPr>
          <w:rFonts w:ascii="Times New Roman" w:hAnsi="Times New Roman" w:cs="Times New Roman"/>
        </w:rPr>
      </w:pPr>
    </w:p>
    <w:p w14:paraId="0D4B9C21" w14:textId="77777777" w:rsidR="004D4E61" w:rsidRDefault="004D4E61" w:rsidP="00265A49">
      <w:pPr>
        <w:jc w:val="both"/>
        <w:rPr>
          <w:rFonts w:ascii="Times New Roman" w:hAnsi="Times New Roman" w:cs="Times New Roman"/>
        </w:rPr>
      </w:pPr>
    </w:p>
    <w:p w14:paraId="3E6EA7BC" w14:textId="0C76C854" w:rsidR="00BE14C5" w:rsidRPr="00BE14C5" w:rsidRDefault="00C91354" w:rsidP="00265A49">
      <w:pPr>
        <w:jc w:val="both"/>
        <w:rPr>
          <w:rFonts w:ascii="Times New Roman" w:hAnsi="Times New Roman" w:cs="Times New Roman"/>
        </w:rPr>
      </w:pPr>
      <w:r>
        <w:rPr>
          <w:rFonts w:ascii="Times New Roman" w:hAnsi="Times New Roman" w:cs="Times New Roman"/>
          <w:b/>
          <w:bCs/>
        </w:rPr>
        <w:t>Attendance</w:t>
      </w:r>
    </w:p>
    <w:p w14:paraId="41FEFCB1" w14:textId="1C2A2CA5" w:rsidR="007D515B" w:rsidRPr="007D515B" w:rsidRDefault="007D515B" w:rsidP="007D515B">
      <w:pPr>
        <w:jc w:val="both"/>
        <w:rPr>
          <w:rFonts w:ascii="Times New Roman" w:hAnsi="Times New Roman" w:cs="Times New Roman"/>
        </w:rPr>
      </w:pPr>
      <w:r>
        <w:rPr>
          <w:rFonts w:ascii="Times New Roman" w:hAnsi="Times New Roman" w:cs="Times New Roman"/>
        </w:rPr>
        <w:t xml:space="preserve">Villanova’s new attendance policy allows </w:t>
      </w:r>
      <w:r w:rsidRPr="007D515B">
        <w:rPr>
          <w:rFonts w:ascii="Times New Roman" w:hAnsi="Times New Roman" w:cs="Times New Roman"/>
        </w:rPr>
        <w:t xml:space="preserve">students one excused absence for any reason that may contribute to their personal wellness. </w:t>
      </w:r>
      <w:r w:rsidR="0097573C">
        <w:rPr>
          <w:rFonts w:ascii="Times New Roman" w:hAnsi="Times New Roman" w:cs="Times New Roman"/>
        </w:rPr>
        <w:t>You must contact me</w:t>
      </w:r>
      <w:r w:rsidRPr="007D515B">
        <w:rPr>
          <w:rFonts w:ascii="Times New Roman" w:hAnsi="Times New Roman" w:cs="Times New Roman"/>
        </w:rPr>
        <w:t xml:space="preserve"> by email before class of </w:t>
      </w:r>
      <w:r w:rsidR="0097573C">
        <w:rPr>
          <w:rFonts w:ascii="Times New Roman" w:hAnsi="Times New Roman" w:cs="Times New Roman"/>
        </w:rPr>
        <w:t>your</w:t>
      </w:r>
      <w:r w:rsidRPr="007D515B">
        <w:rPr>
          <w:rFonts w:ascii="Times New Roman" w:hAnsi="Times New Roman" w:cs="Times New Roman"/>
        </w:rPr>
        <w:t xml:space="preserve"> intent to utilize a Personal Day as the reason for </w:t>
      </w:r>
      <w:r w:rsidR="0097573C">
        <w:rPr>
          <w:rFonts w:ascii="Times New Roman" w:hAnsi="Times New Roman" w:cs="Times New Roman"/>
        </w:rPr>
        <w:t>your</w:t>
      </w:r>
      <w:r w:rsidRPr="007D515B">
        <w:rPr>
          <w:rFonts w:ascii="Times New Roman" w:hAnsi="Times New Roman" w:cs="Times New Roman"/>
        </w:rPr>
        <w:t xml:space="preserve"> absence. A Personal Day will not be approved retroactively. </w:t>
      </w:r>
      <w:r w:rsidR="00D42F6E">
        <w:rPr>
          <w:rFonts w:ascii="Times New Roman" w:hAnsi="Times New Roman" w:cs="Times New Roman"/>
        </w:rPr>
        <w:t>You</w:t>
      </w:r>
      <w:r w:rsidRPr="007D515B">
        <w:rPr>
          <w:rFonts w:ascii="Times New Roman" w:hAnsi="Times New Roman" w:cs="Times New Roman"/>
        </w:rPr>
        <w:t xml:space="preserve"> may, but are not required</w:t>
      </w:r>
      <w:r w:rsidR="00CA417F">
        <w:rPr>
          <w:rFonts w:ascii="Times New Roman" w:hAnsi="Times New Roman" w:cs="Times New Roman"/>
        </w:rPr>
        <w:t xml:space="preserve"> to</w:t>
      </w:r>
      <w:r w:rsidRPr="007D515B">
        <w:rPr>
          <w:rFonts w:ascii="Times New Roman" w:hAnsi="Times New Roman" w:cs="Times New Roman"/>
        </w:rPr>
        <w:t xml:space="preserve">, provide additional information regarding </w:t>
      </w:r>
      <w:r w:rsidR="00D42F6E">
        <w:rPr>
          <w:rFonts w:ascii="Times New Roman" w:hAnsi="Times New Roman" w:cs="Times New Roman"/>
        </w:rPr>
        <w:t>your</w:t>
      </w:r>
      <w:r w:rsidRPr="007D515B">
        <w:rPr>
          <w:rFonts w:ascii="Times New Roman" w:hAnsi="Times New Roman" w:cs="Times New Roman"/>
        </w:rPr>
        <w:t xml:space="preserve"> absence. Additionally, a Personal Day may not:</w:t>
      </w:r>
    </w:p>
    <w:p w14:paraId="6E30DCDA" w14:textId="30F32FC0" w:rsidR="007D515B" w:rsidRPr="007D515B" w:rsidRDefault="007D515B" w:rsidP="00512BFD">
      <w:pPr>
        <w:ind w:left="720"/>
        <w:jc w:val="both"/>
        <w:rPr>
          <w:rFonts w:ascii="Times New Roman" w:hAnsi="Times New Roman" w:cs="Times New Roman"/>
        </w:rPr>
      </w:pPr>
      <w:r w:rsidRPr="007D515B">
        <w:rPr>
          <w:rFonts w:ascii="Times New Roman" w:hAnsi="Times New Roman" w:cs="Times New Roman"/>
        </w:rPr>
        <w:t>• be used immediately preceding or following a University holiday or break period;</w:t>
      </w:r>
    </w:p>
    <w:p w14:paraId="63958D21" w14:textId="77777777" w:rsidR="007D515B" w:rsidRPr="007D515B" w:rsidRDefault="007D515B" w:rsidP="00512BFD">
      <w:pPr>
        <w:ind w:left="720"/>
        <w:jc w:val="both"/>
        <w:rPr>
          <w:rFonts w:ascii="Times New Roman" w:hAnsi="Times New Roman" w:cs="Times New Roman"/>
        </w:rPr>
      </w:pPr>
      <w:r w:rsidRPr="007D515B">
        <w:rPr>
          <w:rFonts w:ascii="Times New Roman" w:hAnsi="Times New Roman" w:cs="Times New Roman"/>
        </w:rPr>
        <w:t>• be used on days when exams, presentations or other major assignments are scheduled.</w:t>
      </w:r>
    </w:p>
    <w:p w14:paraId="4D460D98" w14:textId="77777777" w:rsidR="000B018D" w:rsidRDefault="000B018D" w:rsidP="00265A49">
      <w:pPr>
        <w:jc w:val="both"/>
        <w:rPr>
          <w:rFonts w:ascii="Times New Roman" w:hAnsi="Times New Roman" w:cs="Times New Roman"/>
        </w:rPr>
      </w:pPr>
    </w:p>
    <w:p w14:paraId="1059D80E" w14:textId="43C1EF2F" w:rsidR="007D515B" w:rsidRPr="007D515B" w:rsidRDefault="007D515B" w:rsidP="00265A49">
      <w:pPr>
        <w:jc w:val="both"/>
        <w:rPr>
          <w:rFonts w:ascii="Times New Roman" w:hAnsi="Times New Roman" w:cs="Times New Roman"/>
        </w:rPr>
      </w:pPr>
      <w:r w:rsidRPr="007D515B">
        <w:rPr>
          <w:rFonts w:ascii="Times New Roman" w:hAnsi="Times New Roman" w:cs="Times New Roman"/>
        </w:rPr>
        <w:t xml:space="preserve">A Personal Day does not grant an automatic extension for items due. </w:t>
      </w:r>
      <w:r w:rsidR="00D42F6E">
        <w:rPr>
          <w:rFonts w:ascii="Times New Roman" w:hAnsi="Times New Roman" w:cs="Times New Roman"/>
        </w:rPr>
        <w:t>You</w:t>
      </w:r>
      <w:r w:rsidRPr="007D515B">
        <w:rPr>
          <w:rFonts w:ascii="Times New Roman" w:hAnsi="Times New Roman" w:cs="Times New Roman"/>
        </w:rPr>
        <w:t xml:space="preserve"> remain responsible for all assignments, exams, presentations, etc. due on that date. It is </w:t>
      </w:r>
      <w:r w:rsidR="00526C56">
        <w:rPr>
          <w:rFonts w:ascii="Times New Roman" w:hAnsi="Times New Roman" w:cs="Times New Roman"/>
        </w:rPr>
        <w:t>at my</w:t>
      </w:r>
      <w:r w:rsidRPr="007D515B">
        <w:rPr>
          <w:rFonts w:ascii="Times New Roman" w:hAnsi="Times New Roman" w:cs="Times New Roman"/>
        </w:rPr>
        <w:t xml:space="preserve"> discretion to determine whether any extension is appropriate given individual circumstances.</w:t>
      </w:r>
      <w:r w:rsidR="000B018D">
        <w:rPr>
          <w:rFonts w:ascii="Times New Roman" w:hAnsi="Times New Roman" w:cs="Times New Roman"/>
        </w:rPr>
        <w:t xml:space="preserve"> </w:t>
      </w:r>
      <w:r w:rsidR="000B018D" w:rsidRPr="000B018D">
        <w:rPr>
          <w:rFonts w:ascii="Times New Roman" w:hAnsi="Times New Roman" w:cs="Times New Roman"/>
        </w:rPr>
        <w:t>If you are absent for an extended period because of serious illness or an emergency, please contact me as soon as possible to discuss accommodations.</w:t>
      </w:r>
    </w:p>
    <w:p w14:paraId="172433E1" w14:textId="77777777" w:rsidR="005722CA" w:rsidRDefault="005722CA" w:rsidP="00284B2C">
      <w:pPr>
        <w:jc w:val="both"/>
        <w:rPr>
          <w:rFonts w:ascii="Times New Roman" w:hAnsi="Times New Roman" w:cs="Times New Roman"/>
        </w:rPr>
      </w:pPr>
    </w:p>
    <w:p w14:paraId="62E6F5CF" w14:textId="77777777" w:rsidR="005722CA" w:rsidRPr="003111DB" w:rsidRDefault="005722CA" w:rsidP="00284B2C">
      <w:pPr>
        <w:jc w:val="both"/>
        <w:rPr>
          <w:rFonts w:ascii="Times New Roman" w:hAnsi="Times New Roman" w:cs="Times New Roman"/>
        </w:rPr>
      </w:pPr>
    </w:p>
    <w:p w14:paraId="5170F372" w14:textId="77777777" w:rsidR="005722CA" w:rsidRPr="003111DB" w:rsidRDefault="005722CA" w:rsidP="00284B2C">
      <w:pPr>
        <w:jc w:val="both"/>
        <w:rPr>
          <w:rFonts w:ascii="Times New Roman" w:hAnsi="Times New Roman" w:cs="Times New Roman"/>
          <w:b/>
          <w:bCs/>
        </w:rPr>
      </w:pPr>
      <w:r>
        <w:rPr>
          <w:rFonts w:ascii="Times New Roman" w:hAnsi="Times New Roman" w:cs="Times New Roman"/>
          <w:b/>
          <w:bCs/>
        </w:rPr>
        <w:t>Office Hours</w:t>
      </w:r>
    </w:p>
    <w:p w14:paraId="75382FCE" w14:textId="77777777" w:rsidR="005722CA" w:rsidRPr="009B6EEE" w:rsidRDefault="005722CA" w:rsidP="00284B2C">
      <w:pPr>
        <w:jc w:val="both"/>
        <w:rPr>
          <w:rFonts w:ascii="Times New Roman" w:hAnsi="Times New Roman" w:cs="Times New Roman"/>
        </w:rPr>
      </w:pPr>
      <w:r>
        <w:rPr>
          <w:rFonts w:ascii="Times New Roman" w:hAnsi="Times New Roman" w:cs="Times New Roman"/>
        </w:rPr>
        <w:t>You may either visit me in my office (SAC 024) or in my Zoom Room (</w:t>
      </w:r>
      <w:hyperlink r:id="rId14" w:history="1">
        <w:r w:rsidRPr="003111DB">
          <w:rPr>
            <w:rStyle w:val="Hyperlink"/>
            <w:rFonts w:ascii="Times New Roman" w:hAnsi="Times New Roman" w:cs="Times New Roman"/>
          </w:rPr>
          <w:t>https://villanova.zoom.us/j/6397327350</w:t>
        </w:r>
      </w:hyperlink>
      <w:r w:rsidRPr="00CC0AAB">
        <w:rPr>
          <w:rStyle w:val="Hyperlink"/>
          <w:rFonts w:ascii="Times New Roman" w:hAnsi="Times New Roman" w:cs="Times New Roman"/>
          <w:color w:val="000000" w:themeColor="text1"/>
          <w:u w:val="none"/>
        </w:rPr>
        <w:t>)</w:t>
      </w:r>
      <w:r w:rsidRPr="007B60B4">
        <w:rPr>
          <w:rStyle w:val="Hyperlink"/>
          <w:rFonts w:ascii="Times New Roman" w:hAnsi="Times New Roman" w:cs="Times New Roman"/>
          <w:color w:val="000000" w:themeColor="text1"/>
          <w:u w:val="none"/>
        </w:rPr>
        <w:t xml:space="preserve"> for office hours visits.</w:t>
      </w:r>
      <w:r w:rsidRPr="003111DB">
        <w:rPr>
          <w:rFonts w:ascii="Times New Roman" w:hAnsi="Times New Roman" w:cs="Times New Roman"/>
        </w:rPr>
        <w:t xml:space="preserve"> </w:t>
      </w:r>
      <w:r w:rsidRPr="009B6EEE">
        <w:rPr>
          <w:rFonts w:ascii="Times New Roman" w:hAnsi="Times New Roman" w:cs="Times New Roman"/>
        </w:rPr>
        <w:t xml:space="preserve">While I promise to be available during my listed office hours, you must go to </w:t>
      </w:r>
      <w:hyperlink r:id="rId15" w:history="1">
        <w:r w:rsidRPr="006B28D0">
          <w:rPr>
            <w:rStyle w:val="Hyperlink"/>
            <w:rFonts w:ascii="Times New Roman" w:hAnsi="Times New Roman" w:cs="Times New Roman"/>
          </w:rPr>
          <w:t>https://calendly.com/eslonina/office-hours</w:t>
        </w:r>
      </w:hyperlink>
      <w:r>
        <w:rPr>
          <w:rFonts w:ascii="Times New Roman" w:hAnsi="Times New Roman" w:cs="Times New Roman"/>
        </w:rPr>
        <w:t xml:space="preserve"> </w:t>
      </w:r>
      <w:r w:rsidRPr="009B6EEE">
        <w:rPr>
          <w:rFonts w:ascii="Times New Roman" w:hAnsi="Times New Roman" w:cs="Times New Roman"/>
        </w:rPr>
        <w:t xml:space="preserve">to set up </w:t>
      </w:r>
    </w:p>
    <w:p w14:paraId="078EF869" w14:textId="77777777" w:rsidR="005722CA" w:rsidRDefault="005722CA" w:rsidP="00284B2C">
      <w:pPr>
        <w:jc w:val="both"/>
        <w:rPr>
          <w:rFonts w:ascii="Times New Roman" w:hAnsi="Times New Roman" w:cs="Times New Roman"/>
        </w:rPr>
      </w:pPr>
      <w:r w:rsidRPr="009B6EEE">
        <w:rPr>
          <w:rFonts w:ascii="Times New Roman" w:hAnsi="Times New Roman" w:cs="Times New Roman"/>
        </w:rPr>
        <w:t>a meeting even if you want to meet during those scheduled times.</w:t>
      </w:r>
      <w:r>
        <w:rPr>
          <w:rFonts w:ascii="Times New Roman" w:hAnsi="Times New Roman" w:cs="Times New Roman"/>
        </w:rPr>
        <w:t xml:space="preserve"> When you schedule an appointment on Calendly, it will also ask you whether you want to meet in person or via Zoom.</w:t>
      </w:r>
      <w:r w:rsidRPr="009B6EEE">
        <w:rPr>
          <w:rFonts w:ascii="Times New Roman" w:hAnsi="Times New Roman" w:cs="Times New Roman"/>
        </w:rPr>
        <w:t xml:space="preserve"> If you can’t make it to any of my office hours, I’m happy to arrange something else with you. In this case, please email me with your availability so we can set something up.</w:t>
      </w:r>
    </w:p>
    <w:p w14:paraId="12DC9051" w14:textId="6B99622A" w:rsidR="005722CA" w:rsidRDefault="005722CA" w:rsidP="00284B2C">
      <w:pPr>
        <w:jc w:val="both"/>
        <w:rPr>
          <w:rFonts w:ascii="Times New Roman" w:hAnsi="Times New Roman" w:cs="Times New Roman"/>
        </w:rPr>
      </w:pPr>
    </w:p>
    <w:p w14:paraId="7657D86B" w14:textId="77777777" w:rsidR="004F3EF8" w:rsidRPr="003111DB" w:rsidRDefault="004F3EF8" w:rsidP="00284B2C">
      <w:pPr>
        <w:jc w:val="both"/>
        <w:rPr>
          <w:rFonts w:ascii="Times New Roman" w:hAnsi="Times New Roman" w:cs="Times New Roman"/>
        </w:rPr>
      </w:pPr>
    </w:p>
    <w:p w14:paraId="66876BEE" w14:textId="65E474AC" w:rsidR="001824AD" w:rsidRPr="003111DB" w:rsidRDefault="001824AD" w:rsidP="00265A49">
      <w:pPr>
        <w:jc w:val="both"/>
        <w:rPr>
          <w:rFonts w:ascii="Times New Roman" w:hAnsi="Times New Roman" w:cs="Times New Roman"/>
        </w:rPr>
      </w:pPr>
      <w:r w:rsidRPr="003111DB">
        <w:rPr>
          <w:rFonts w:ascii="Times New Roman" w:hAnsi="Times New Roman" w:cs="Times New Roman"/>
          <w:b/>
          <w:bCs/>
        </w:rPr>
        <w:t>Course Materials</w:t>
      </w:r>
    </w:p>
    <w:p w14:paraId="0A442CDF" w14:textId="77777777" w:rsidR="001F78F5" w:rsidRPr="001F78F5" w:rsidRDefault="001F78F5" w:rsidP="001F78F5">
      <w:pPr>
        <w:jc w:val="both"/>
        <w:rPr>
          <w:rFonts w:ascii="Times New Roman" w:hAnsi="Times New Roman" w:cs="Times New Roman"/>
        </w:rPr>
      </w:pPr>
      <w:r w:rsidRPr="001F78F5">
        <w:rPr>
          <w:rFonts w:ascii="Times New Roman" w:hAnsi="Times New Roman" w:cs="Times New Roman"/>
        </w:rPr>
        <w:t xml:space="preserve">I will provide all our course readings through </w:t>
      </w:r>
      <w:proofErr w:type="spellStart"/>
      <w:r w:rsidRPr="001F78F5">
        <w:rPr>
          <w:rFonts w:ascii="Times New Roman" w:hAnsi="Times New Roman" w:cs="Times New Roman"/>
        </w:rPr>
        <w:t>Perusall</w:t>
      </w:r>
      <w:proofErr w:type="spellEnd"/>
      <w:r w:rsidRPr="001F78F5">
        <w:rPr>
          <w:rFonts w:ascii="Times New Roman" w:hAnsi="Times New Roman" w:cs="Times New Roman"/>
        </w:rPr>
        <w:t xml:space="preserve">, a social annotation software we are piloting </w:t>
      </w:r>
    </w:p>
    <w:p w14:paraId="747A250D" w14:textId="77777777" w:rsidR="001F78F5" w:rsidRPr="001F78F5" w:rsidRDefault="001F78F5" w:rsidP="001F78F5">
      <w:pPr>
        <w:jc w:val="both"/>
        <w:rPr>
          <w:rFonts w:ascii="Times New Roman" w:hAnsi="Times New Roman" w:cs="Times New Roman"/>
        </w:rPr>
      </w:pPr>
      <w:r w:rsidRPr="001F78F5">
        <w:rPr>
          <w:rFonts w:ascii="Times New Roman" w:hAnsi="Times New Roman" w:cs="Times New Roman"/>
        </w:rPr>
        <w:t xml:space="preserve">at Villanova. This software allows you to read and annotate with a small group of your peers, ask </w:t>
      </w:r>
    </w:p>
    <w:p w14:paraId="0CEC4CDA" w14:textId="77777777" w:rsidR="001F78F5" w:rsidRPr="001F78F5" w:rsidRDefault="001F78F5" w:rsidP="001F78F5">
      <w:pPr>
        <w:jc w:val="both"/>
        <w:rPr>
          <w:rFonts w:ascii="Times New Roman" w:hAnsi="Times New Roman" w:cs="Times New Roman"/>
        </w:rPr>
      </w:pPr>
      <w:r w:rsidRPr="001F78F5">
        <w:rPr>
          <w:rFonts w:ascii="Times New Roman" w:hAnsi="Times New Roman" w:cs="Times New Roman"/>
        </w:rPr>
        <w:t xml:space="preserve">me and your classmates questions directly on the reading, keep class notes from our discussions, </w:t>
      </w:r>
    </w:p>
    <w:p w14:paraId="7A428065" w14:textId="604CF4AD" w:rsidR="009E5297" w:rsidRDefault="001F78F5" w:rsidP="00265A49">
      <w:pPr>
        <w:jc w:val="both"/>
        <w:rPr>
          <w:rFonts w:ascii="Times New Roman" w:hAnsi="Times New Roman" w:cs="Times New Roman"/>
        </w:rPr>
      </w:pPr>
      <w:r w:rsidRPr="001F78F5">
        <w:rPr>
          <w:rFonts w:ascii="Times New Roman" w:hAnsi="Times New Roman" w:cs="Times New Roman"/>
        </w:rPr>
        <w:t>and search the digital texts when pulling quotes when writing your papers.</w:t>
      </w:r>
    </w:p>
    <w:p w14:paraId="0C93F4BC" w14:textId="77777777" w:rsidR="00EF1AE4" w:rsidRDefault="00EF1AE4" w:rsidP="00265A49">
      <w:pPr>
        <w:jc w:val="both"/>
        <w:rPr>
          <w:rFonts w:ascii="Times New Roman" w:hAnsi="Times New Roman" w:cs="Times New Roman"/>
        </w:rPr>
      </w:pPr>
    </w:p>
    <w:p w14:paraId="34B08EF8" w14:textId="77777777" w:rsidR="00EF1AE4" w:rsidRDefault="00EF1AE4" w:rsidP="00265A49">
      <w:pPr>
        <w:jc w:val="both"/>
        <w:rPr>
          <w:rFonts w:ascii="Times New Roman" w:hAnsi="Times New Roman" w:cs="Times New Roman"/>
        </w:rPr>
      </w:pPr>
    </w:p>
    <w:p w14:paraId="10B3A97A" w14:textId="77777777" w:rsidR="00EF1AE4" w:rsidRDefault="00EF1AE4" w:rsidP="00265A49">
      <w:pPr>
        <w:jc w:val="both"/>
        <w:rPr>
          <w:rFonts w:ascii="Times New Roman" w:hAnsi="Times New Roman" w:cs="Times New Roman"/>
        </w:rPr>
      </w:pPr>
    </w:p>
    <w:p w14:paraId="77218EE6" w14:textId="77777777" w:rsidR="00F466B2" w:rsidRDefault="00F466B2" w:rsidP="00265A49">
      <w:pPr>
        <w:jc w:val="both"/>
        <w:rPr>
          <w:rFonts w:ascii="Times New Roman" w:hAnsi="Times New Roman" w:cs="Times New Roman"/>
        </w:rPr>
      </w:pPr>
    </w:p>
    <w:p w14:paraId="45FBF759" w14:textId="77777777" w:rsidR="00F466B2" w:rsidRDefault="00F466B2" w:rsidP="00265A49">
      <w:pPr>
        <w:jc w:val="both"/>
        <w:rPr>
          <w:rFonts w:ascii="Times New Roman" w:hAnsi="Times New Roman" w:cs="Times New Roman"/>
        </w:rPr>
      </w:pPr>
    </w:p>
    <w:p w14:paraId="4193BE27" w14:textId="5D73FE9F" w:rsidR="00E20D2D" w:rsidRPr="003111DB" w:rsidRDefault="009A1415" w:rsidP="00265A49">
      <w:pPr>
        <w:jc w:val="both"/>
        <w:rPr>
          <w:rFonts w:ascii="Times New Roman" w:hAnsi="Times New Roman" w:cs="Times New Roman"/>
        </w:rPr>
      </w:pPr>
      <w:r w:rsidRPr="003111DB">
        <w:rPr>
          <w:rFonts w:ascii="Times New Roman" w:hAnsi="Times New Roman" w:cs="Times New Roman"/>
          <w:b/>
          <w:bCs/>
        </w:rPr>
        <w:lastRenderedPageBreak/>
        <w:t>Class Schedule</w:t>
      </w:r>
    </w:p>
    <w:tbl>
      <w:tblPr>
        <w:tblStyle w:val="TableGrid"/>
        <w:tblW w:w="5000" w:type="pct"/>
        <w:tblLook w:val="04A0" w:firstRow="1" w:lastRow="0" w:firstColumn="1" w:lastColumn="0" w:noHBand="0" w:noVBand="1"/>
      </w:tblPr>
      <w:tblGrid>
        <w:gridCol w:w="1640"/>
        <w:gridCol w:w="6857"/>
        <w:gridCol w:w="853"/>
      </w:tblGrid>
      <w:tr w:rsidR="00761518" w:rsidRPr="00817D6C" w14:paraId="573DEEAB" w14:textId="77777777" w:rsidTr="002B49B3">
        <w:trPr>
          <w:trHeight w:val="576"/>
        </w:trPr>
        <w:tc>
          <w:tcPr>
            <w:tcW w:w="877" w:type="pct"/>
          </w:tcPr>
          <w:p w14:paraId="12DB39A8"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w:t>
            </w:r>
          </w:p>
        </w:tc>
        <w:tc>
          <w:tcPr>
            <w:tcW w:w="3667" w:type="pct"/>
          </w:tcPr>
          <w:p w14:paraId="7F3FADC8"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Assignment</w:t>
            </w:r>
          </w:p>
        </w:tc>
        <w:tc>
          <w:tcPr>
            <w:tcW w:w="456" w:type="pct"/>
          </w:tcPr>
          <w:p w14:paraId="48FAC3FF"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Due date</w:t>
            </w:r>
            <w:r w:rsidRPr="003C6F75">
              <w:rPr>
                <w:rFonts w:ascii="Times New Roman" w:hAnsi="Times New Roman" w:cs="Times New Roman"/>
                <w:sz w:val="22"/>
                <w:szCs w:val="22"/>
                <w:vertAlign w:val="superscript"/>
              </w:rPr>
              <w:footnoteReference w:id="1"/>
            </w:r>
          </w:p>
        </w:tc>
      </w:tr>
      <w:tr w:rsidR="00761518" w:rsidRPr="00817D6C" w14:paraId="38926EE4" w14:textId="77777777" w:rsidTr="002B49B3">
        <w:trPr>
          <w:trHeight w:val="786"/>
        </w:trPr>
        <w:tc>
          <w:tcPr>
            <w:tcW w:w="877" w:type="pct"/>
          </w:tcPr>
          <w:p w14:paraId="7DF9F89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w:t>
            </w:r>
          </w:p>
          <w:p w14:paraId="79C2132A" w14:textId="52185573" w:rsidR="003C6F75" w:rsidRPr="003C6F75" w:rsidRDefault="00CA1A23" w:rsidP="003C6F75">
            <w:pPr>
              <w:rPr>
                <w:rFonts w:ascii="Times New Roman" w:hAnsi="Times New Roman" w:cs="Times New Roman"/>
                <w:sz w:val="22"/>
                <w:szCs w:val="22"/>
              </w:rPr>
            </w:pPr>
            <w:r>
              <w:rPr>
                <w:rFonts w:ascii="Times New Roman" w:hAnsi="Times New Roman" w:cs="Times New Roman"/>
                <w:sz w:val="22"/>
                <w:szCs w:val="22"/>
              </w:rPr>
              <w:t>T 1/16</w:t>
            </w:r>
          </w:p>
          <w:p w14:paraId="25662487" w14:textId="196C2A5C" w:rsidR="003C6F75" w:rsidRPr="003C6F75" w:rsidRDefault="00CA1A23" w:rsidP="003C6F75">
            <w:pPr>
              <w:rPr>
                <w:rFonts w:ascii="Times New Roman" w:hAnsi="Times New Roman" w:cs="Times New Roman"/>
                <w:sz w:val="22"/>
                <w:szCs w:val="22"/>
              </w:rPr>
            </w:pPr>
            <w:r>
              <w:rPr>
                <w:rFonts w:ascii="Times New Roman" w:hAnsi="Times New Roman" w:cs="Times New Roman"/>
                <w:sz w:val="22"/>
                <w:szCs w:val="22"/>
              </w:rPr>
              <w:t>Th 1/18</w:t>
            </w:r>
          </w:p>
        </w:tc>
        <w:tc>
          <w:tcPr>
            <w:tcW w:w="3667" w:type="pct"/>
          </w:tcPr>
          <w:p w14:paraId="5A9402AB" w14:textId="77777777" w:rsidR="003C6F75" w:rsidRPr="003C6F75" w:rsidRDefault="003C6F75" w:rsidP="003C6F75">
            <w:pPr>
              <w:rPr>
                <w:rFonts w:ascii="Times New Roman" w:hAnsi="Times New Roman" w:cs="Times New Roman"/>
                <w:i/>
                <w:iCs/>
                <w:sz w:val="22"/>
                <w:szCs w:val="22"/>
              </w:rPr>
            </w:pPr>
            <w:r w:rsidRPr="003C6F75">
              <w:rPr>
                <w:rFonts w:ascii="Times New Roman" w:hAnsi="Times New Roman" w:cs="Times New Roman"/>
                <w:i/>
                <w:iCs/>
                <w:sz w:val="22"/>
                <w:szCs w:val="22"/>
              </w:rPr>
              <w:t>Identity and Justice</w:t>
            </w:r>
          </w:p>
          <w:p w14:paraId="7B3739BA"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Reintroduction [no reading]</w:t>
            </w:r>
          </w:p>
          <w:p w14:paraId="10AE8C16" w14:textId="77C46924"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Martin Luther King, Jr</w:t>
            </w:r>
            <w:r w:rsidR="001B1085" w:rsidRPr="00817D6C">
              <w:rPr>
                <w:rFonts w:ascii="Times New Roman" w:hAnsi="Times New Roman" w:cs="Times New Roman"/>
                <w:sz w:val="22"/>
                <w:szCs w:val="22"/>
              </w:rPr>
              <w:t>.</w:t>
            </w:r>
            <w:r w:rsidRPr="003C6F75">
              <w:rPr>
                <w:rFonts w:ascii="Times New Roman" w:hAnsi="Times New Roman" w:cs="Times New Roman"/>
                <w:sz w:val="22"/>
                <w:szCs w:val="22"/>
              </w:rPr>
              <w:t>, Audre Lo</w:t>
            </w:r>
            <w:r w:rsidR="00CA1A23">
              <w:rPr>
                <w:rFonts w:ascii="Times New Roman" w:hAnsi="Times New Roman" w:cs="Times New Roman"/>
                <w:sz w:val="22"/>
                <w:szCs w:val="22"/>
              </w:rPr>
              <w:t>rde</w:t>
            </w:r>
          </w:p>
        </w:tc>
        <w:tc>
          <w:tcPr>
            <w:tcW w:w="456" w:type="pct"/>
          </w:tcPr>
          <w:p w14:paraId="1340D0AE" w14:textId="77777777" w:rsidR="003C6F75" w:rsidRPr="003C6F75" w:rsidRDefault="003C6F75" w:rsidP="003C6F75">
            <w:pPr>
              <w:rPr>
                <w:rFonts w:ascii="Times New Roman" w:hAnsi="Times New Roman" w:cs="Times New Roman"/>
                <w:sz w:val="22"/>
                <w:szCs w:val="22"/>
              </w:rPr>
            </w:pPr>
          </w:p>
        </w:tc>
      </w:tr>
      <w:tr w:rsidR="00761518" w:rsidRPr="00817D6C" w14:paraId="2B9DB9D0" w14:textId="77777777" w:rsidTr="002B49B3">
        <w:trPr>
          <w:trHeight w:val="786"/>
        </w:trPr>
        <w:tc>
          <w:tcPr>
            <w:tcW w:w="877" w:type="pct"/>
          </w:tcPr>
          <w:p w14:paraId="0AE227C0" w14:textId="47967250" w:rsid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2</w:t>
            </w:r>
          </w:p>
          <w:p w14:paraId="7B422D0E" w14:textId="5FF93E19" w:rsidR="006D5ABF" w:rsidRPr="003C6F75" w:rsidRDefault="006D5ABF" w:rsidP="003C6F75">
            <w:pPr>
              <w:rPr>
                <w:rFonts w:ascii="Times New Roman" w:hAnsi="Times New Roman" w:cs="Times New Roman"/>
                <w:sz w:val="22"/>
                <w:szCs w:val="22"/>
              </w:rPr>
            </w:pPr>
            <w:r>
              <w:rPr>
                <w:rFonts w:ascii="Times New Roman" w:hAnsi="Times New Roman" w:cs="Times New Roman"/>
                <w:sz w:val="22"/>
                <w:szCs w:val="22"/>
              </w:rPr>
              <w:t>T 1/23</w:t>
            </w:r>
          </w:p>
          <w:p w14:paraId="211B9E89" w14:textId="0755890E" w:rsidR="003C6F75" w:rsidRPr="003C6F75" w:rsidRDefault="006D5ABF" w:rsidP="003C6F75">
            <w:pPr>
              <w:rPr>
                <w:rFonts w:ascii="Times New Roman" w:hAnsi="Times New Roman" w:cs="Times New Roman"/>
                <w:sz w:val="22"/>
                <w:szCs w:val="22"/>
              </w:rPr>
            </w:pPr>
            <w:r>
              <w:rPr>
                <w:rFonts w:ascii="Times New Roman" w:hAnsi="Times New Roman" w:cs="Times New Roman"/>
                <w:sz w:val="22"/>
                <w:szCs w:val="22"/>
              </w:rPr>
              <w:t>Th 1/25</w:t>
            </w:r>
          </w:p>
        </w:tc>
        <w:tc>
          <w:tcPr>
            <w:tcW w:w="3667" w:type="pct"/>
          </w:tcPr>
          <w:p w14:paraId="2925E0B9" w14:textId="7FFC804A" w:rsidR="003C6F75" w:rsidRPr="00A42E7A" w:rsidRDefault="003C6F75" w:rsidP="003C6F75">
            <w:pPr>
              <w:rPr>
                <w:rFonts w:ascii="Times New Roman" w:hAnsi="Times New Roman" w:cs="Times New Roman"/>
                <w:b/>
                <w:bCs/>
                <w:sz w:val="22"/>
                <w:szCs w:val="22"/>
                <w:highlight w:val="yellow"/>
              </w:rPr>
            </w:pPr>
          </w:p>
          <w:p w14:paraId="6F008CE5" w14:textId="77777777" w:rsidR="003C6F75" w:rsidRPr="00A42E7A" w:rsidRDefault="003C6F75"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Shakespeare, </w:t>
            </w:r>
            <w:r w:rsidRPr="00A42E7A">
              <w:rPr>
                <w:rFonts w:ascii="Times New Roman" w:hAnsi="Times New Roman" w:cs="Times New Roman"/>
                <w:i/>
                <w:iCs/>
                <w:sz w:val="22"/>
                <w:szCs w:val="22"/>
                <w:highlight w:val="yellow"/>
              </w:rPr>
              <w:t>Merchant of Venice</w:t>
            </w:r>
            <w:r w:rsidRPr="00A42E7A">
              <w:rPr>
                <w:rFonts w:ascii="Times New Roman" w:hAnsi="Times New Roman" w:cs="Times New Roman"/>
                <w:sz w:val="22"/>
                <w:szCs w:val="22"/>
                <w:highlight w:val="yellow"/>
              </w:rPr>
              <w:t xml:space="preserve"> Acts I-II</w:t>
            </w:r>
          </w:p>
          <w:p w14:paraId="2D2AF153" w14:textId="395C6D5A" w:rsidR="00EA4410" w:rsidRPr="00A42E7A" w:rsidRDefault="00EA4410"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Shakespeare, </w:t>
            </w:r>
            <w:r w:rsidRPr="00A42E7A">
              <w:rPr>
                <w:rFonts w:ascii="Times New Roman" w:hAnsi="Times New Roman" w:cs="Times New Roman"/>
                <w:i/>
                <w:iCs/>
                <w:sz w:val="22"/>
                <w:szCs w:val="22"/>
                <w:highlight w:val="yellow"/>
              </w:rPr>
              <w:t>Merchant of Venice</w:t>
            </w:r>
            <w:r w:rsidRPr="00A42E7A">
              <w:rPr>
                <w:rFonts w:ascii="Times New Roman" w:hAnsi="Times New Roman" w:cs="Times New Roman"/>
                <w:sz w:val="22"/>
                <w:szCs w:val="22"/>
                <w:highlight w:val="yellow"/>
              </w:rPr>
              <w:t xml:space="preserve"> Acts III-IV</w:t>
            </w:r>
          </w:p>
        </w:tc>
        <w:tc>
          <w:tcPr>
            <w:tcW w:w="456" w:type="pct"/>
          </w:tcPr>
          <w:p w14:paraId="6378C801" w14:textId="77777777" w:rsidR="003C6F75" w:rsidRPr="003C6F75" w:rsidRDefault="003C6F75" w:rsidP="003C6F75">
            <w:pPr>
              <w:rPr>
                <w:rFonts w:ascii="Times New Roman" w:hAnsi="Times New Roman" w:cs="Times New Roman"/>
                <w:sz w:val="22"/>
                <w:szCs w:val="22"/>
              </w:rPr>
            </w:pPr>
          </w:p>
        </w:tc>
      </w:tr>
      <w:tr w:rsidR="00761518" w:rsidRPr="00817D6C" w14:paraId="3D36DADB" w14:textId="77777777" w:rsidTr="002B49B3">
        <w:trPr>
          <w:trHeight w:val="786"/>
        </w:trPr>
        <w:tc>
          <w:tcPr>
            <w:tcW w:w="877" w:type="pct"/>
          </w:tcPr>
          <w:p w14:paraId="373B3602" w14:textId="1072F96F" w:rsid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3</w:t>
            </w:r>
          </w:p>
          <w:p w14:paraId="64FE8FF3" w14:textId="33125476" w:rsidR="006D5ABF" w:rsidRPr="003C6F75" w:rsidRDefault="006D5ABF" w:rsidP="003C6F75">
            <w:pPr>
              <w:rPr>
                <w:rFonts w:ascii="Times New Roman" w:hAnsi="Times New Roman" w:cs="Times New Roman"/>
                <w:sz w:val="22"/>
                <w:szCs w:val="22"/>
              </w:rPr>
            </w:pPr>
            <w:r>
              <w:rPr>
                <w:rFonts w:ascii="Times New Roman" w:hAnsi="Times New Roman" w:cs="Times New Roman"/>
                <w:sz w:val="22"/>
                <w:szCs w:val="22"/>
              </w:rPr>
              <w:t>T 1/30</w:t>
            </w:r>
          </w:p>
          <w:p w14:paraId="7593C443" w14:textId="0E3FCB6F" w:rsidR="003C6F75" w:rsidRPr="003C6F75" w:rsidRDefault="006D5ABF" w:rsidP="003C6F75">
            <w:pPr>
              <w:rPr>
                <w:rFonts w:ascii="Times New Roman" w:hAnsi="Times New Roman" w:cs="Times New Roman"/>
                <w:sz w:val="22"/>
                <w:szCs w:val="22"/>
              </w:rPr>
            </w:pPr>
            <w:r>
              <w:rPr>
                <w:rFonts w:ascii="Times New Roman" w:hAnsi="Times New Roman" w:cs="Times New Roman"/>
                <w:sz w:val="22"/>
                <w:szCs w:val="22"/>
              </w:rPr>
              <w:t>Th 2/1</w:t>
            </w:r>
          </w:p>
        </w:tc>
        <w:tc>
          <w:tcPr>
            <w:tcW w:w="3667" w:type="pct"/>
          </w:tcPr>
          <w:p w14:paraId="40DD40DD" w14:textId="77777777" w:rsidR="003C6F75" w:rsidRPr="003C6F75" w:rsidRDefault="003C6F75" w:rsidP="003C6F75">
            <w:pPr>
              <w:rPr>
                <w:rFonts w:ascii="Times New Roman" w:hAnsi="Times New Roman" w:cs="Times New Roman"/>
                <w:i/>
                <w:iCs/>
                <w:sz w:val="22"/>
                <w:szCs w:val="22"/>
              </w:rPr>
            </w:pPr>
          </w:p>
          <w:p w14:paraId="76C31DF4" w14:textId="075DD392" w:rsidR="003C6F75" w:rsidRDefault="003C6F75"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 xml:space="preserve">Shakespeare, </w:t>
            </w:r>
            <w:r w:rsidRPr="00A42E7A">
              <w:rPr>
                <w:rFonts w:ascii="Times New Roman" w:hAnsi="Times New Roman" w:cs="Times New Roman"/>
                <w:i/>
                <w:iCs/>
                <w:sz w:val="22"/>
                <w:szCs w:val="22"/>
                <w:highlight w:val="yellow"/>
              </w:rPr>
              <w:t>Merchant of Venice</w:t>
            </w:r>
            <w:r w:rsidRPr="00A42E7A">
              <w:rPr>
                <w:rFonts w:ascii="Times New Roman" w:hAnsi="Times New Roman" w:cs="Times New Roman"/>
                <w:sz w:val="22"/>
                <w:szCs w:val="22"/>
                <w:highlight w:val="yellow"/>
              </w:rPr>
              <w:t xml:space="preserve"> Act V;</w:t>
            </w:r>
            <w:r w:rsidRPr="003C6F75">
              <w:rPr>
                <w:rFonts w:ascii="Times New Roman" w:hAnsi="Times New Roman" w:cs="Times New Roman"/>
                <w:sz w:val="22"/>
                <w:szCs w:val="22"/>
              </w:rPr>
              <w:t xml:space="preserve"> </w:t>
            </w:r>
            <w:r w:rsidR="00410839">
              <w:rPr>
                <w:rFonts w:ascii="Times New Roman" w:hAnsi="Times New Roman" w:cs="Times New Roman"/>
                <w:b/>
                <w:bCs/>
                <w:sz w:val="22"/>
                <w:szCs w:val="22"/>
              </w:rPr>
              <w:t>Mock Trial/Paper Workshop</w:t>
            </w:r>
          </w:p>
          <w:p w14:paraId="2713D1DE" w14:textId="77777777" w:rsidR="00EA4410" w:rsidRDefault="00EA4410" w:rsidP="003C6F75">
            <w:pPr>
              <w:rPr>
                <w:rFonts w:ascii="Times New Roman" w:hAnsi="Times New Roman" w:cs="Times New Roman"/>
                <w:b/>
                <w:bCs/>
                <w:sz w:val="22"/>
                <w:szCs w:val="22"/>
              </w:rPr>
            </w:pPr>
            <w:r>
              <w:rPr>
                <w:rFonts w:ascii="Times New Roman" w:hAnsi="Times New Roman" w:cs="Times New Roman"/>
                <w:b/>
                <w:bCs/>
                <w:sz w:val="22"/>
                <w:szCs w:val="22"/>
              </w:rPr>
              <w:t>Merchant of Venice Mock Trial [no reading]</w:t>
            </w:r>
          </w:p>
          <w:p w14:paraId="55F8D95D" w14:textId="50D28048" w:rsidR="0032644D" w:rsidRPr="0032644D" w:rsidRDefault="0032644D" w:rsidP="003C6F75">
            <w:pPr>
              <w:rPr>
                <w:rFonts w:ascii="Times New Roman" w:hAnsi="Times New Roman" w:cs="Times New Roman"/>
                <w:b/>
                <w:bCs/>
                <w:sz w:val="22"/>
                <w:szCs w:val="22"/>
              </w:rPr>
            </w:pPr>
            <w:r>
              <w:rPr>
                <w:rFonts w:ascii="Times New Roman" w:hAnsi="Times New Roman" w:cs="Times New Roman"/>
                <w:b/>
                <w:bCs/>
                <w:sz w:val="22"/>
                <w:szCs w:val="22"/>
              </w:rPr>
              <w:t>Short Paper #1 due</w:t>
            </w:r>
          </w:p>
        </w:tc>
        <w:tc>
          <w:tcPr>
            <w:tcW w:w="456" w:type="pct"/>
          </w:tcPr>
          <w:p w14:paraId="46B79662" w14:textId="77777777" w:rsidR="003C6F75" w:rsidRPr="003C6F75" w:rsidRDefault="003C6F75" w:rsidP="003C6F75">
            <w:pPr>
              <w:rPr>
                <w:rFonts w:ascii="Times New Roman" w:hAnsi="Times New Roman" w:cs="Times New Roman"/>
                <w:sz w:val="22"/>
                <w:szCs w:val="22"/>
              </w:rPr>
            </w:pPr>
          </w:p>
          <w:p w14:paraId="0C111707" w14:textId="77777777" w:rsidR="003C6F75" w:rsidRPr="003C6F75" w:rsidRDefault="003C6F75" w:rsidP="003C6F75">
            <w:pPr>
              <w:rPr>
                <w:rFonts w:ascii="Times New Roman" w:hAnsi="Times New Roman" w:cs="Times New Roman"/>
                <w:sz w:val="22"/>
                <w:szCs w:val="22"/>
              </w:rPr>
            </w:pPr>
          </w:p>
          <w:p w14:paraId="5220C68D" w14:textId="77777777" w:rsidR="003C6F75" w:rsidRDefault="003C6F75" w:rsidP="003C6F75">
            <w:pPr>
              <w:rPr>
                <w:rFonts w:ascii="Times New Roman" w:hAnsi="Times New Roman" w:cs="Times New Roman"/>
                <w:b/>
                <w:bCs/>
                <w:sz w:val="22"/>
                <w:szCs w:val="22"/>
              </w:rPr>
            </w:pPr>
          </w:p>
          <w:p w14:paraId="06AD30D4" w14:textId="1816B380" w:rsidR="0032644D" w:rsidRPr="003C6F75" w:rsidRDefault="0032644D" w:rsidP="003C6F75">
            <w:pPr>
              <w:rPr>
                <w:rFonts w:ascii="Times New Roman" w:hAnsi="Times New Roman" w:cs="Times New Roman"/>
                <w:b/>
                <w:bCs/>
                <w:sz w:val="22"/>
                <w:szCs w:val="22"/>
              </w:rPr>
            </w:pPr>
            <w:r>
              <w:rPr>
                <w:rFonts w:ascii="Times New Roman" w:hAnsi="Times New Roman" w:cs="Times New Roman"/>
                <w:b/>
                <w:bCs/>
                <w:sz w:val="22"/>
                <w:szCs w:val="22"/>
              </w:rPr>
              <w:t>F 2/2</w:t>
            </w:r>
          </w:p>
        </w:tc>
      </w:tr>
      <w:tr w:rsidR="00761518" w:rsidRPr="00817D6C" w14:paraId="49642078" w14:textId="77777777" w:rsidTr="002B49B3">
        <w:trPr>
          <w:trHeight w:val="1056"/>
        </w:trPr>
        <w:tc>
          <w:tcPr>
            <w:tcW w:w="877" w:type="pct"/>
          </w:tcPr>
          <w:p w14:paraId="7C76D2F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4</w:t>
            </w:r>
          </w:p>
          <w:p w14:paraId="7588D5B3" w14:textId="50979966" w:rsidR="003C6F75" w:rsidRPr="003C6F75" w:rsidRDefault="006D5ABF" w:rsidP="003C6F75">
            <w:pPr>
              <w:rPr>
                <w:rFonts w:ascii="Times New Roman" w:hAnsi="Times New Roman" w:cs="Times New Roman"/>
                <w:sz w:val="22"/>
                <w:szCs w:val="22"/>
              </w:rPr>
            </w:pPr>
            <w:r>
              <w:rPr>
                <w:rFonts w:ascii="Times New Roman" w:hAnsi="Times New Roman" w:cs="Times New Roman"/>
                <w:sz w:val="22"/>
                <w:szCs w:val="22"/>
              </w:rPr>
              <w:t xml:space="preserve">T </w:t>
            </w:r>
            <w:r w:rsidR="00922F4F">
              <w:rPr>
                <w:rFonts w:ascii="Times New Roman" w:hAnsi="Times New Roman" w:cs="Times New Roman"/>
                <w:sz w:val="22"/>
                <w:szCs w:val="22"/>
              </w:rPr>
              <w:t>2/6</w:t>
            </w:r>
          </w:p>
          <w:p w14:paraId="1D7B313C" w14:textId="0EA973FC"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Th 2/8</w:t>
            </w:r>
          </w:p>
        </w:tc>
        <w:tc>
          <w:tcPr>
            <w:tcW w:w="3667" w:type="pct"/>
          </w:tcPr>
          <w:p w14:paraId="7178D49B" w14:textId="77777777" w:rsidR="0032644D" w:rsidRDefault="004F513E" w:rsidP="003C6F75">
            <w:pPr>
              <w:rPr>
                <w:rFonts w:ascii="Times New Roman" w:hAnsi="Times New Roman" w:cs="Times New Roman"/>
                <w:sz w:val="22"/>
                <w:szCs w:val="22"/>
              </w:rPr>
            </w:pPr>
            <w:r>
              <w:rPr>
                <w:rFonts w:ascii="Times New Roman" w:hAnsi="Times New Roman" w:cs="Times New Roman"/>
                <w:i/>
                <w:iCs/>
                <w:sz w:val="22"/>
                <w:szCs w:val="22"/>
              </w:rPr>
              <w:t>Human Nature</w:t>
            </w:r>
          </w:p>
          <w:p w14:paraId="20950659" w14:textId="77777777" w:rsidR="004F513E" w:rsidRPr="00A42E7A" w:rsidRDefault="004F513E"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Locke, </w:t>
            </w:r>
            <w:r w:rsidRPr="00A42E7A">
              <w:rPr>
                <w:rFonts w:ascii="Times New Roman" w:hAnsi="Times New Roman" w:cs="Times New Roman"/>
                <w:i/>
                <w:iCs/>
                <w:sz w:val="22"/>
                <w:szCs w:val="22"/>
                <w:highlight w:val="yellow"/>
              </w:rPr>
              <w:t xml:space="preserve">Second Treatise </w:t>
            </w:r>
            <w:r w:rsidRPr="00A42E7A">
              <w:rPr>
                <w:rFonts w:ascii="Times New Roman" w:hAnsi="Times New Roman" w:cs="Times New Roman"/>
                <w:sz w:val="22"/>
                <w:szCs w:val="22"/>
                <w:highlight w:val="yellow"/>
              </w:rPr>
              <w:t>Ch I-III</w:t>
            </w:r>
          </w:p>
          <w:p w14:paraId="6AF8594E" w14:textId="295D312E" w:rsidR="004F513E" w:rsidRPr="00F95312" w:rsidRDefault="00F95312"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 xml:space="preserve">Locke, </w:t>
            </w:r>
            <w:r w:rsidRPr="00A42E7A">
              <w:rPr>
                <w:rFonts w:ascii="Times New Roman" w:hAnsi="Times New Roman" w:cs="Times New Roman"/>
                <w:i/>
                <w:iCs/>
                <w:sz w:val="22"/>
                <w:szCs w:val="22"/>
                <w:highlight w:val="yellow"/>
              </w:rPr>
              <w:t>Second Treatise</w:t>
            </w:r>
            <w:r w:rsidRPr="00A42E7A">
              <w:rPr>
                <w:rFonts w:ascii="Times New Roman" w:hAnsi="Times New Roman" w:cs="Times New Roman"/>
                <w:sz w:val="22"/>
                <w:szCs w:val="22"/>
                <w:highlight w:val="yellow"/>
              </w:rPr>
              <w:t xml:space="preserve"> Ch IV-V</w:t>
            </w:r>
          </w:p>
        </w:tc>
        <w:tc>
          <w:tcPr>
            <w:tcW w:w="456" w:type="pct"/>
          </w:tcPr>
          <w:p w14:paraId="24ED946F" w14:textId="2736AB72" w:rsidR="003C6F75" w:rsidRPr="003C6F75" w:rsidRDefault="003C6F75" w:rsidP="003C6F75">
            <w:pPr>
              <w:rPr>
                <w:rFonts w:ascii="Times New Roman" w:hAnsi="Times New Roman" w:cs="Times New Roman"/>
                <w:b/>
                <w:bCs/>
                <w:sz w:val="22"/>
                <w:szCs w:val="22"/>
              </w:rPr>
            </w:pPr>
          </w:p>
        </w:tc>
      </w:tr>
      <w:tr w:rsidR="00761518" w:rsidRPr="00817D6C" w14:paraId="42DD42E5" w14:textId="77777777" w:rsidTr="002B49B3">
        <w:trPr>
          <w:trHeight w:val="786"/>
        </w:trPr>
        <w:tc>
          <w:tcPr>
            <w:tcW w:w="877" w:type="pct"/>
          </w:tcPr>
          <w:p w14:paraId="213E73A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5</w:t>
            </w:r>
          </w:p>
          <w:p w14:paraId="73E6F819" w14:textId="3CE59B17"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 2/13</w:t>
            </w:r>
          </w:p>
          <w:p w14:paraId="7EC8C6A6" w14:textId="284CBDAC"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Th 2/15</w:t>
            </w:r>
          </w:p>
        </w:tc>
        <w:tc>
          <w:tcPr>
            <w:tcW w:w="3667" w:type="pct"/>
          </w:tcPr>
          <w:p w14:paraId="13E08669" w14:textId="32485B05" w:rsidR="003C6F75" w:rsidRPr="00032FFF" w:rsidRDefault="003C6F75" w:rsidP="003C6F75">
            <w:pPr>
              <w:rPr>
                <w:rFonts w:ascii="Times New Roman" w:hAnsi="Times New Roman" w:cs="Times New Roman"/>
                <w:sz w:val="22"/>
                <w:szCs w:val="22"/>
              </w:rPr>
            </w:pPr>
          </w:p>
          <w:p w14:paraId="47453CDA" w14:textId="10912E86" w:rsidR="003C6F75" w:rsidRPr="00A42E7A" w:rsidRDefault="005A09DF"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Rousseau, </w:t>
            </w:r>
            <w:r w:rsidRPr="00A42E7A">
              <w:rPr>
                <w:rFonts w:ascii="Times New Roman" w:hAnsi="Times New Roman" w:cs="Times New Roman"/>
                <w:i/>
                <w:iCs/>
                <w:sz w:val="22"/>
                <w:szCs w:val="22"/>
                <w:highlight w:val="yellow"/>
              </w:rPr>
              <w:t>Second Discours</w:t>
            </w:r>
            <w:r w:rsidR="003C5DCA" w:rsidRPr="00A42E7A">
              <w:rPr>
                <w:rFonts w:ascii="Times New Roman" w:hAnsi="Times New Roman" w:cs="Times New Roman"/>
                <w:i/>
                <w:iCs/>
                <w:sz w:val="22"/>
                <w:szCs w:val="22"/>
                <w:highlight w:val="yellow"/>
              </w:rPr>
              <w:t xml:space="preserve">e </w:t>
            </w:r>
            <w:proofErr w:type="spellStart"/>
            <w:r w:rsidR="003C5DCA" w:rsidRPr="00A42E7A">
              <w:rPr>
                <w:rFonts w:ascii="Times New Roman" w:hAnsi="Times New Roman" w:cs="Times New Roman"/>
                <w:sz w:val="22"/>
                <w:szCs w:val="22"/>
                <w:highlight w:val="yellow"/>
              </w:rPr>
              <w:t>pgs</w:t>
            </w:r>
            <w:proofErr w:type="spellEnd"/>
            <w:r w:rsidR="003C5DCA" w:rsidRPr="00A42E7A">
              <w:rPr>
                <w:rFonts w:ascii="Times New Roman" w:hAnsi="Times New Roman" w:cs="Times New Roman"/>
                <w:sz w:val="22"/>
                <w:szCs w:val="22"/>
                <w:highlight w:val="yellow"/>
              </w:rPr>
              <w:t xml:space="preserve"> 76-97 (Letter to Geneva, Preface)</w:t>
            </w:r>
          </w:p>
          <w:p w14:paraId="279134DA" w14:textId="5183C987" w:rsidR="003C5DCA" w:rsidRPr="003C5DCA" w:rsidRDefault="003C5DCA"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 xml:space="preserve">Rousseau, </w:t>
            </w:r>
            <w:r w:rsidRPr="00A42E7A">
              <w:rPr>
                <w:rFonts w:ascii="Times New Roman" w:hAnsi="Times New Roman" w:cs="Times New Roman"/>
                <w:i/>
                <w:iCs/>
                <w:sz w:val="22"/>
                <w:szCs w:val="22"/>
                <w:highlight w:val="yellow"/>
              </w:rPr>
              <w:t>Second Discourse</w:t>
            </w:r>
            <w:r w:rsidRPr="00A42E7A">
              <w:rPr>
                <w:rFonts w:ascii="Times New Roman" w:hAnsi="Times New Roman" w:cs="Times New Roman"/>
                <w:sz w:val="22"/>
                <w:szCs w:val="22"/>
                <w:highlight w:val="yellow"/>
              </w:rPr>
              <w:t xml:space="preserve"> </w:t>
            </w:r>
            <w:r w:rsidR="00727095" w:rsidRPr="00A42E7A">
              <w:rPr>
                <w:rFonts w:ascii="Times New Roman" w:hAnsi="Times New Roman" w:cs="Times New Roman"/>
                <w:sz w:val="22"/>
                <w:szCs w:val="22"/>
                <w:highlight w:val="yellow"/>
              </w:rPr>
              <w:t>[selections]</w:t>
            </w:r>
            <w:r>
              <w:rPr>
                <w:rFonts w:ascii="Times New Roman" w:hAnsi="Times New Roman" w:cs="Times New Roman"/>
                <w:sz w:val="22"/>
                <w:szCs w:val="22"/>
              </w:rPr>
              <w:t xml:space="preserve"> </w:t>
            </w:r>
          </w:p>
        </w:tc>
        <w:tc>
          <w:tcPr>
            <w:tcW w:w="456" w:type="pct"/>
          </w:tcPr>
          <w:p w14:paraId="08A54659" w14:textId="77777777" w:rsidR="003C6F75" w:rsidRPr="003C6F75" w:rsidRDefault="003C6F75" w:rsidP="003C6F75">
            <w:pPr>
              <w:rPr>
                <w:rFonts w:ascii="Times New Roman" w:hAnsi="Times New Roman" w:cs="Times New Roman"/>
                <w:sz w:val="22"/>
                <w:szCs w:val="22"/>
              </w:rPr>
            </w:pPr>
          </w:p>
          <w:p w14:paraId="47886BD2" w14:textId="77777777" w:rsidR="003C6F75" w:rsidRPr="003C6F75" w:rsidRDefault="003C6F75" w:rsidP="003C6F75">
            <w:pPr>
              <w:rPr>
                <w:rFonts w:ascii="Times New Roman" w:hAnsi="Times New Roman" w:cs="Times New Roman"/>
                <w:sz w:val="22"/>
                <w:szCs w:val="22"/>
              </w:rPr>
            </w:pPr>
          </w:p>
          <w:p w14:paraId="579D2690" w14:textId="77777777" w:rsidR="003C6F75" w:rsidRPr="003C6F75" w:rsidRDefault="003C6F75" w:rsidP="003C6F75">
            <w:pPr>
              <w:rPr>
                <w:rFonts w:ascii="Times New Roman" w:hAnsi="Times New Roman" w:cs="Times New Roman"/>
                <w:b/>
                <w:bCs/>
                <w:sz w:val="22"/>
                <w:szCs w:val="22"/>
              </w:rPr>
            </w:pPr>
          </w:p>
        </w:tc>
      </w:tr>
      <w:tr w:rsidR="00761518" w:rsidRPr="00817D6C" w14:paraId="31E9B34E" w14:textId="77777777" w:rsidTr="002B49B3">
        <w:trPr>
          <w:trHeight w:val="1056"/>
        </w:trPr>
        <w:tc>
          <w:tcPr>
            <w:tcW w:w="877" w:type="pct"/>
          </w:tcPr>
          <w:p w14:paraId="3D5C2A3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6</w:t>
            </w:r>
          </w:p>
          <w:p w14:paraId="13CBCCA8" w14:textId="6857AB7B"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 2/20</w:t>
            </w:r>
          </w:p>
          <w:p w14:paraId="0C77129D" w14:textId="04143109"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Th 2/22</w:t>
            </w:r>
          </w:p>
        </w:tc>
        <w:tc>
          <w:tcPr>
            <w:tcW w:w="3667" w:type="pct"/>
          </w:tcPr>
          <w:p w14:paraId="161BC395" w14:textId="77777777" w:rsidR="003C6F75" w:rsidRDefault="003C6F75" w:rsidP="003C6F75">
            <w:pPr>
              <w:rPr>
                <w:rFonts w:ascii="Times New Roman" w:hAnsi="Times New Roman" w:cs="Times New Roman"/>
                <w:b/>
                <w:bCs/>
                <w:sz w:val="22"/>
                <w:szCs w:val="22"/>
              </w:rPr>
            </w:pPr>
          </w:p>
          <w:p w14:paraId="233BAE32" w14:textId="5459235F" w:rsidR="005D1EE0" w:rsidRPr="00A42E7A" w:rsidRDefault="00727095" w:rsidP="0072709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Anna Julia Cooper, Elizabeth </w:t>
            </w:r>
            <w:proofErr w:type="spellStart"/>
            <w:r w:rsidRPr="00A42E7A">
              <w:rPr>
                <w:rFonts w:ascii="Times New Roman" w:hAnsi="Times New Roman" w:cs="Times New Roman"/>
                <w:sz w:val="22"/>
                <w:szCs w:val="22"/>
                <w:highlight w:val="yellow"/>
              </w:rPr>
              <w:t>Cady</w:t>
            </w:r>
            <w:proofErr w:type="spellEnd"/>
            <w:r w:rsidRPr="00A42E7A">
              <w:rPr>
                <w:rFonts w:ascii="Times New Roman" w:hAnsi="Times New Roman" w:cs="Times New Roman"/>
                <w:sz w:val="22"/>
                <w:szCs w:val="22"/>
                <w:highlight w:val="yellow"/>
              </w:rPr>
              <w:t xml:space="preserve"> </w:t>
            </w:r>
            <w:r w:rsidR="00520A02" w:rsidRPr="00A42E7A">
              <w:rPr>
                <w:rFonts w:ascii="Times New Roman" w:hAnsi="Times New Roman" w:cs="Times New Roman"/>
                <w:sz w:val="22"/>
                <w:szCs w:val="22"/>
                <w:highlight w:val="yellow"/>
              </w:rPr>
              <w:t>Stanton</w:t>
            </w:r>
          </w:p>
          <w:p w14:paraId="51A8F0C2" w14:textId="2CEA6FF0" w:rsidR="00727095" w:rsidRPr="005D1EE0" w:rsidRDefault="00520A02" w:rsidP="00727095">
            <w:pPr>
              <w:rPr>
                <w:rFonts w:ascii="Times New Roman" w:hAnsi="Times New Roman" w:cs="Times New Roman"/>
                <w:sz w:val="22"/>
                <w:szCs w:val="22"/>
              </w:rPr>
            </w:pPr>
            <w:proofErr w:type="spellStart"/>
            <w:r w:rsidRPr="00A42E7A">
              <w:rPr>
                <w:rFonts w:ascii="Times New Roman" w:hAnsi="Times New Roman" w:cs="Times New Roman"/>
                <w:sz w:val="22"/>
                <w:szCs w:val="22"/>
                <w:highlight w:val="yellow"/>
              </w:rPr>
              <w:t>Soujourner</w:t>
            </w:r>
            <w:proofErr w:type="spellEnd"/>
            <w:r w:rsidRPr="00A42E7A">
              <w:rPr>
                <w:rFonts w:ascii="Times New Roman" w:hAnsi="Times New Roman" w:cs="Times New Roman"/>
                <w:sz w:val="22"/>
                <w:szCs w:val="22"/>
                <w:highlight w:val="yellow"/>
              </w:rPr>
              <w:t xml:space="preserve"> Truth</w:t>
            </w:r>
          </w:p>
        </w:tc>
        <w:tc>
          <w:tcPr>
            <w:tcW w:w="456" w:type="pct"/>
          </w:tcPr>
          <w:p w14:paraId="4ACCE7E9" w14:textId="0F750C65" w:rsidR="003C6F75" w:rsidRPr="003C6F75" w:rsidRDefault="003C6F75" w:rsidP="003C6F75">
            <w:pPr>
              <w:rPr>
                <w:rFonts w:ascii="Times New Roman" w:hAnsi="Times New Roman" w:cs="Times New Roman"/>
                <w:b/>
                <w:bCs/>
                <w:sz w:val="22"/>
                <w:szCs w:val="22"/>
              </w:rPr>
            </w:pPr>
          </w:p>
        </w:tc>
      </w:tr>
      <w:tr w:rsidR="00761518" w:rsidRPr="00817D6C" w14:paraId="65492994" w14:textId="77777777" w:rsidTr="002B49B3">
        <w:trPr>
          <w:trHeight w:val="786"/>
        </w:trPr>
        <w:tc>
          <w:tcPr>
            <w:tcW w:w="877" w:type="pct"/>
          </w:tcPr>
          <w:p w14:paraId="6D90931F"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7</w:t>
            </w:r>
          </w:p>
          <w:p w14:paraId="06F43AF3" w14:textId="7D9AD959" w:rsidR="00761518" w:rsidRDefault="00922F4F" w:rsidP="003C6F75">
            <w:pPr>
              <w:rPr>
                <w:rFonts w:ascii="Times New Roman" w:hAnsi="Times New Roman" w:cs="Times New Roman"/>
                <w:sz w:val="22"/>
                <w:szCs w:val="22"/>
              </w:rPr>
            </w:pPr>
            <w:r>
              <w:rPr>
                <w:rFonts w:ascii="Times New Roman" w:hAnsi="Times New Roman" w:cs="Times New Roman"/>
                <w:sz w:val="22"/>
                <w:szCs w:val="22"/>
              </w:rPr>
              <w:t>T 2/27</w:t>
            </w:r>
          </w:p>
          <w:p w14:paraId="7C3E835C" w14:textId="595D86AF" w:rsidR="003C6F75" w:rsidRPr="003C6F75" w:rsidRDefault="00922F4F" w:rsidP="003C6F75">
            <w:pPr>
              <w:rPr>
                <w:rFonts w:ascii="Times New Roman" w:hAnsi="Times New Roman" w:cs="Times New Roman"/>
                <w:sz w:val="22"/>
                <w:szCs w:val="22"/>
              </w:rPr>
            </w:pPr>
            <w:r>
              <w:rPr>
                <w:rFonts w:ascii="Times New Roman" w:hAnsi="Times New Roman" w:cs="Times New Roman"/>
                <w:sz w:val="22"/>
                <w:szCs w:val="22"/>
              </w:rPr>
              <w:t>Th 2/29</w:t>
            </w:r>
          </w:p>
        </w:tc>
        <w:tc>
          <w:tcPr>
            <w:tcW w:w="3667" w:type="pct"/>
          </w:tcPr>
          <w:p w14:paraId="6E2BBC69" w14:textId="6D6874BB" w:rsidR="008B18EE" w:rsidRDefault="002C1236" w:rsidP="003C6F75">
            <w:pPr>
              <w:rPr>
                <w:rFonts w:ascii="Times New Roman" w:hAnsi="Times New Roman" w:cs="Times New Roman"/>
                <w:i/>
                <w:iCs/>
                <w:sz w:val="22"/>
                <w:szCs w:val="22"/>
              </w:rPr>
            </w:pPr>
            <w:r>
              <w:rPr>
                <w:rFonts w:ascii="Times New Roman" w:hAnsi="Times New Roman" w:cs="Times New Roman"/>
                <w:i/>
                <w:iCs/>
                <w:sz w:val="22"/>
                <w:szCs w:val="22"/>
              </w:rPr>
              <w:t>Modern Problems</w:t>
            </w:r>
          </w:p>
          <w:p w14:paraId="30E19F51" w14:textId="48C5FA9A" w:rsidR="003C6F75" w:rsidRDefault="00410839" w:rsidP="003C6F75">
            <w:pPr>
              <w:rPr>
                <w:rFonts w:ascii="Times New Roman" w:hAnsi="Times New Roman" w:cs="Times New Roman"/>
                <w:sz w:val="22"/>
                <w:szCs w:val="22"/>
              </w:rPr>
            </w:pPr>
            <w:r>
              <w:rPr>
                <w:rFonts w:ascii="Times New Roman" w:hAnsi="Times New Roman" w:cs="Times New Roman"/>
                <w:b/>
                <w:bCs/>
                <w:sz w:val="22"/>
                <w:szCs w:val="22"/>
              </w:rPr>
              <w:t>Paper Workshop</w:t>
            </w:r>
          </w:p>
          <w:p w14:paraId="39C98A56" w14:textId="537F9699" w:rsidR="003A3651" w:rsidRDefault="00DA5565"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Galileo [selections]</w:t>
            </w:r>
          </w:p>
          <w:p w14:paraId="6ACDF2F9" w14:textId="61BE68A6" w:rsidR="003A3651" w:rsidRPr="003A3651" w:rsidRDefault="003A3651" w:rsidP="003C6F75">
            <w:pPr>
              <w:rPr>
                <w:rFonts w:ascii="Times New Roman" w:hAnsi="Times New Roman" w:cs="Times New Roman"/>
                <w:b/>
                <w:bCs/>
                <w:sz w:val="22"/>
                <w:szCs w:val="22"/>
              </w:rPr>
            </w:pPr>
            <w:r>
              <w:rPr>
                <w:rFonts w:ascii="Times New Roman" w:hAnsi="Times New Roman" w:cs="Times New Roman"/>
                <w:b/>
                <w:bCs/>
                <w:sz w:val="22"/>
                <w:szCs w:val="22"/>
              </w:rPr>
              <w:t>Short Paper #2 due</w:t>
            </w:r>
          </w:p>
        </w:tc>
        <w:tc>
          <w:tcPr>
            <w:tcW w:w="456" w:type="pct"/>
          </w:tcPr>
          <w:p w14:paraId="79EF1D6F" w14:textId="77777777" w:rsidR="003C6F75" w:rsidRPr="003C6F75" w:rsidRDefault="003C6F75" w:rsidP="003C6F75">
            <w:pPr>
              <w:rPr>
                <w:rFonts w:ascii="Times New Roman" w:hAnsi="Times New Roman" w:cs="Times New Roman"/>
                <w:sz w:val="22"/>
                <w:szCs w:val="22"/>
              </w:rPr>
            </w:pPr>
          </w:p>
        </w:tc>
      </w:tr>
      <w:tr w:rsidR="00AB17CD" w:rsidRPr="003C6F75" w14:paraId="4F50552E" w14:textId="77777777" w:rsidTr="00AB17CD">
        <w:trPr>
          <w:trHeight w:val="269"/>
        </w:trPr>
        <w:tc>
          <w:tcPr>
            <w:tcW w:w="5000" w:type="pct"/>
            <w:gridSpan w:val="3"/>
          </w:tcPr>
          <w:p w14:paraId="59A94F34" w14:textId="19634B74" w:rsidR="00AB17CD" w:rsidRPr="00C438ED" w:rsidRDefault="00AB17CD" w:rsidP="00284B2C">
            <w:pPr>
              <w:jc w:val="center"/>
              <w:rPr>
                <w:rFonts w:ascii="Times New Roman" w:hAnsi="Times New Roman" w:cs="Times New Roman"/>
                <w:b/>
                <w:bCs/>
                <w:sz w:val="22"/>
                <w:szCs w:val="22"/>
              </w:rPr>
            </w:pPr>
            <w:r w:rsidRPr="00C438ED">
              <w:rPr>
                <w:rFonts w:ascii="Times New Roman" w:hAnsi="Times New Roman" w:cs="Times New Roman"/>
                <w:b/>
                <w:bCs/>
                <w:sz w:val="22"/>
                <w:szCs w:val="22"/>
              </w:rPr>
              <w:t xml:space="preserve">Spring Break M </w:t>
            </w:r>
            <w:r w:rsidR="00B06F1D" w:rsidRPr="00C438ED">
              <w:rPr>
                <w:rFonts w:ascii="Times New Roman" w:hAnsi="Times New Roman" w:cs="Times New Roman"/>
                <w:b/>
                <w:bCs/>
                <w:sz w:val="22"/>
                <w:szCs w:val="22"/>
              </w:rPr>
              <w:t>3</w:t>
            </w:r>
            <w:r w:rsidRPr="00C438ED">
              <w:rPr>
                <w:rFonts w:ascii="Times New Roman" w:hAnsi="Times New Roman" w:cs="Times New Roman"/>
                <w:b/>
                <w:bCs/>
                <w:sz w:val="22"/>
                <w:szCs w:val="22"/>
              </w:rPr>
              <w:t>/</w:t>
            </w:r>
            <w:r w:rsidR="00C438ED" w:rsidRPr="00C438ED">
              <w:rPr>
                <w:rFonts w:ascii="Times New Roman" w:hAnsi="Times New Roman" w:cs="Times New Roman"/>
                <w:b/>
                <w:bCs/>
                <w:sz w:val="22"/>
                <w:szCs w:val="22"/>
              </w:rPr>
              <w:t>4</w:t>
            </w:r>
            <w:r w:rsidRPr="00C438ED">
              <w:rPr>
                <w:rFonts w:ascii="Times New Roman" w:hAnsi="Times New Roman" w:cs="Times New Roman"/>
                <w:b/>
                <w:bCs/>
                <w:sz w:val="22"/>
                <w:szCs w:val="22"/>
              </w:rPr>
              <w:t xml:space="preserve"> – F 3/</w:t>
            </w:r>
            <w:r w:rsidR="00C438ED" w:rsidRPr="00C438ED">
              <w:rPr>
                <w:rFonts w:ascii="Times New Roman" w:hAnsi="Times New Roman" w:cs="Times New Roman"/>
                <w:b/>
                <w:bCs/>
                <w:sz w:val="22"/>
                <w:szCs w:val="22"/>
              </w:rPr>
              <w:t>8</w:t>
            </w:r>
          </w:p>
        </w:tc>
      </w:tr>
      <w:tr w:rsidR="00761518" w:rsidRPr="00817D6C" w14:paraId="12D9FE79" w14:textId="77777777" w:rsidTr="002B49B3">
        <w:trPr>
          <w:trHeight w:val="1056"/>
        </w:trPr>
        <w:tc>
          <w:tcPr>
            <w:tcW w:w="877" w:type="pct"/>
          </w:tcPr>
          <w:p w14:paraId="4767D1D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8</w:t>
            </w:r>
          </w:p>
          <w:p w14:paraId="74EA9985" w14:textId="2CEBE210" w:rsidR="003C6F75" w:rsidRPr="003C6F75" w:rsidRDefault="00C300C6" w:rsidP="003C6F75">
            <w:pPr>
              <w:rPr>
                <w:rFonts w:ascii="Times New Roman" w:hAnsi="Times New Roman" w:cs="Times New Roman"/>
                <w:sz w:val="22"/>
                <w:szCs w:val="22"/>
              </w:rPr>
            </w:pPr>
            <w:r>
              <w:rPr>
                <w:rFonts w:ascii="Times New Roman" w:hAnsi="Times New Roman" w:cs="Times New Roman"/>
                <w:sz w:val="22"/>
                <w:szCs w:val="22"/>
              </w:rPr>
              <w:t>T</w:t>
            </w:r>
            <w:r w:rsidR="003C6F75" w:rsidRPr="003C6F75">
              <w:rPr>
                <w:rFonts w:ascii="Times New Roman" w:hAnsi="Times New Roman" w:cs="Times New Roman"/>
                <w:sz w:val="22"/>
                <w:szCs w:val="22"/>
              </w:rPr>
              <w:t xml:space="preserve"> 3/</w:t>
            </w:r>
            <w:r>
              <w:rPr>
                <w:rFonts w:ascii="Times New Roman" w:hAnsi="Times New Roman" w:cs="Times New Roman"/>
                <w:sz w:val="22"/>
                <w:szCs w:val="22"/>
              </w:rPr>
              <w:t>12</w:t>
            </w:r>
          </w:p>
          <w:p w14:paraId="671070C9" w14:textId="6E39A566" w:rsidR="003C6F75" w:rsidRPr="003C6F75" w:rsidRDefault="00C300C6" w:rsidP="003C6F75">
            <w:pPr>
              <w:rPr>
                <w:rFonts w:ascii="Times New Roman" w:hAnsi="Times New Roman" w:cs="Times New Roman"/>
                <w:sz w:val="22"/>
                <w:szCs w:val="22"/>
              </w:rPr>
            </w:pPr>
            <w:r>
              <w:rPr>
                <w:rFonts w:ascii="Times New Roman" w:hAnsi="Times New Roman" w:cs="Times New Roman"/>
                <w:sz w:val="22"/>
                <w:szCs w:val="22"/>
              </w:rPr>
              <w:t>Th</w:t>
            </w:r>
            <w:r w:rsidR="003C6F75" w:rsidRPr="003C6F75">
              <w:rPr>
                <w:rFonts w:ascii="Times New Roman" w:hAnsi="Times New Roman" w:cs="Times New Roman"/>
                <w:sz w:val="22"/>
                <w:szCs w:val="22"/>
              </w:rPr>
              <w:t xml:space="preserve"> 3/</w:t>
            </w:r>
            <w:r>
              <w:rPr>
                <w:rFonts w:ascii="Times New Roman" w:hAnsi="Times New Roman" w:cs="Times New Roman"/>
                <w:sz w:val="22"/>
                <w:szCs w:val="22"/>
              </w:rPr>
              <w:t>14</w:t>
            </w:r>
          </w:p>
        </w:tc>
        <w:tc>
          <w:tcPr>
            <w:tcW w:w="3667" w:type="pct"/>
          </w:tcPr>
          <w:p w14:paraId="73255AC7" w14:textId="77777777" w:rsidR="003C6F75" w:rsidRDefault="003C6F75" w:rsidP="003C6F75">
            <w:pPr>
              <w:rPr>
                <w:rFonts w:ascii="Times New Roman" w:hAnsi="Times New Roman" w:cs="Times New Roman"/>
                <w:sz w:val="22"/>
                <w:szCs w:val="22"/>
              </w:rPr>
            </w:pPr>
          </w:p>
          <w:p w14:paraId="1459FAF9" w14:textId="77777777" w:rsidR="00DA5565" w:rsidRPr="00A42E7A" w:rsidRDefault="00DA5565"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Galileo [selections]</w:t>
            </w:r>
          </w:p>
          <w:p w14:paraId="1F142F50" w14:textId="00A20CBE" w:rsidR="00DA5565" w:rsidRPr="00DA5565" w:rsidRDefault="00DA5565"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Galileo [selections]</w:t>
            </w:r>
          </w:p>
        </w:tc>
        <w:tc>
          <w:tcPr>
            <w:tcW w:w="456" w:type="pct"/>
          </w:tcPr>
          <w:p w14:paraId="099ACDE8" w14:textId="3FAE107E" w:rsidR="003C6F75" w:rsidRPr="003C6F75" w:rsidRDefault="003C6F75" w:rsidP="003C6F75">
            <w:pPr>
              <w:rPr>
                <w:rFonts w:ascii="Times New Roman" w:hAnsi="Times New Roman" w:cs="Times New Roman"/>
                <w:b/>
                <w:bCs/>
                <w:sz w:val="22"/>
                <w:szCs w:val="22"/>
              </w:rPr>
            </w:pPr>
          </w:p>
        </w:tc>
      </w:tr>
      <w:tr w:rsidR="00761518" w:rsidRPr="00817D6C" w14:paraId="1E73D088" w14:textId="77777777" w:rsidTr="002B49B3">
        <w:trPr>
          <w:trHeight w:val="786"/>
        </w:trPr>
        <w:tc>
          <w:tcPr>
            <w:tcW w:w="877" w:type="pct"/>
          </w:tcPr>
          <w:p w14:paraId="50041C7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9</w:t>
            </w:r>
          </w:p>
          <w:p w14:paraId="3FB4CAA4" w14:textId="77777777" w:rsidR="003C6F75" w:rsidRDefault="00C300C6" w:rsidP="003C6F75">
            <w:pPr>
              <w:rPr>
                <w:rFonts w:ascii="Times New Roman" w:hAnsi="Times New Roman" w:cs="Times New Roman"/>
                <w:sz w:val="22"/>
                <w:szCs w:val="22"/>
              </w:rPr>
            </w:pPr>
            <w:r>
              <w:rPr>
                <w:rFonts w:ascii="Times New Roman" w:hAnsi="Times New Roman" w:cs="Times New Roman"/>
                <w:sz w:val="22"/>
                <w:szCs w:val="22"/>
              </w:rPr>
              <w:t>T 3/19</w:t>
            </w:r>
          </w:p>
          <w:p w14:paraId="5BF9D47E" w14:textId="16851FC0" w:rsidR="00C300C6" w:rsidRPr="003C6F75" w:rsidRDefault="00C300C6" w:rsidP="003C6F75">
            <w:pPr>
              <w:rPr>
                <w:rFonts w:ascii="Times New Roman" w:hAnsi="Times New Roman" w:cs="Times New Roman"/>
                <w:sz w:val="22"/>
                <w:szCs w:val="22"/>
              </w:rPr>
            </w:pPr>
            <w:r>
              <w:rPr>
                <w:rFonts w:ascii="Times New Roman" w:hAnsi="Times New Roman" w:cs="Times New Roman"/>
                <w:sz w:val="22"/>
                <w:szCs w:val="22"/>
              </w:rPr>
              <w:t>Th 3/21</w:t>
            </w:r>
          </w:p>
        </w:tc>
        <w:tc>
          <w:tcPr>
            <w:tcW w:w="3667" w:type="pct"/>
          </w:tcPr>
          <w:p w14:paraId="1A59DF9C" w14:textId="77777777" w:rsidR="003C6F75" w:rsidRPr="003C6F75" w:rsidRDefault="003C6F75" w:rsidP="003C6F75">
            <w:pPr>
              <w:rPr>
                <w:rFonts w:ascii="Times New Roman" w:hAnsi="Times New Roman" w:cs="Times New Roman"/>
                <w:sz w:val="22"/>
                <w:szCs w:val="22"/>
              </w:rPr>
            </w:pPr>
          </w:p>
          <w:p w14:paraId="22425F93" w14:textId="77777777" w:rsidR="003C6F75" w:rsidRPr="00A42E7A" w:rsidRDefault="003C6F75" w:rsidP="003C6F75">
            <w:pPr>
              <w:rPr>
                <w:rFonts w:ascii="Times New Roman" w:hAnsi="Times New Roman" w:cs="Times New Roman"/>
                <w:i/>
                <w:iCs/>
                <w:sz w:val="22"/>
                <w:szCs w:val="22"/>
                <w:highlight w:val="yellow"/>
              </w:rPr>
            </w:pPr>
            <w:r w:rsidRPr="00A42E7A">
              <w:rPr>
                <w:rFonts w:ascii="Times New Roman" w:hAnsi="Times New Roman" w:cs="Times New Roman"/>
                <w:sz w:val="22"/>
                <w:szCs w:val="22"/>
                <w:highlight w:val="yellow"/>
              </w:rPr>
              <w:t xml:space="preserve">Pope Francis I, </w:t>
            </w:r>
            <w:proofErr w:type="spellStart"/>
            <w:r w:rsidRPr="00A42E7A">
              <w:rPr>
                <w:rFonts w:ascii="Times New Roman" w:hAnsi="Times New Roman" w:cs="Times New Roman"/>
                <w:i/>
                <w:iCs/>
                <w:sz w:val="22"/>
                <w:szCs w:val="22"/>
                <w:highlight w:val="yellow"/>
              </w:rPr>
              <w:t>Laudato</w:t>
            </w:r>
            <w:proofErr w:type="spellEnd"/>
            <w:r w:rsidRPr="00A42E7A">
              <w:rPr>
                <w:rFonts w:ascii="Times New Roman" w:hAnsi="Times New Roman" w:cs="Times New Roman"/>
                <w:i/>
                <w:iCs/>
                <w:sz w:val="22"/>
                <w:szCs w:val="22"/>
                <w:highlight w:val="yellow"/>
              </w:rPr>
              <w:t xml:space="preserve"> Sí</w:t>
            </w:r>
          </w:p>
          <w:p w14:paraId="3F588775" w14:textId="1EB8DE87" w:rsidR="00DA5565" w:rsidRPr="00DA5565" w:rsidRDefault="00DA5565" w:rsidP="003C6F75">
            <w:pPr>
              <w:rPr>
                <w:rFonts w:ascii="Times New Roman" w:hAnsi="Times New Roman" w:cs="Times New Roman"/>
                <w:i/>
                <w:iCs/>
                <w:sz w:val="22"/>
                <w:szCs w:val="22"/>
              </w:rPr>
            </w:pPr>
            <w:r w:rsidRPr="00A42E7A">
              <w:rPr>
                <w:rFonts w:ascii="Times New Roman" w:hAnsi="Times New Roman" w:cs="Times New Roman"/>
                <w:sz w:val="22"/>
                <w:szCs w:val="22"/>
                <w:highlight w:val="yellow"/>
              </w:rPr>
              <w:t xml:space="preserve">Pope Francis I, </w:t>
            </w:r>
            <w:proofErr w:type="spellStart"/>
            <w:r w:rsidRPr="00A42E7A">
              <w:rPr>
                <w:rFonts w:ascii="Times New Roman" w:hAnsi="Times New Roman" w:cs="Times New Roman"/>
                <w:i/>
                <w:iCs/>
                <w:sz w:val="22"/>
                <w:szCs w:val="22"/>
                <w:highlight w:val="yellow"/>
              </w:rPr>
              <w:t>Laudato</w:t>
            </w:r>
            <w:proofErr w:type="spellEnd"/>
            <w:r w:rsidRPr="00A42E7A">
              <w:rPr>
                <w:rFonts w:ascii="Times New Roman" w:hAnsi="Times New Roman" w:cs="Times New Roman"/>
                <w:i/>
                <w:iCs/>
                <w:sz w:val="22"/>
                <w:szCs w:val="22"/>
                <w:highlight w:val="yellow"/>
              </w:rPr>
              <w:t xml:space="preserve"> Sí</w:t>
            </w:r>
          </w:p>
        </w:tc>
        <w:tc>
          <w:tcPr>
            <w:tcW w:w="456" w:type="pct"/>
          </w:tcPr>
          <w:p w14:paraId="4251683F" w14:textId="77777777" w:rsidR="003C6F75" w:rsidRPr="003C6F75" w:rsidRDefault="003C6F75" w:rsidP="003C6F75">
            <w:pPr>
              <w:rPr>
                <w:rFonts w:ascii="Times New Roman" w:hAnsi="Times New Roman" w:cs="Times New Roman"/>
                <w:sz w:val="22"/>
                <w:szCs w:val="22"/>
              </w:rPr>
            </w:pPr>
          </w:p>
          <w:p w14:paraId="4819236F" w14:textId="77777777" w:rsidR="003C6F75" w:rsidRPr="003C6F75" w:rsidRDefault="003C6F75" w:rsidP="003C6F75">
            <w:pPr>
              <w:rPr>
                <w:rFonts w:ascii="Times New Roman" w:hAnsi="Times New Roman" w:cs="Times New Roman"/>
                <w:sz w:val="22"/>
                <w:szCs w:val="22"/>
              </w:rPr>
            </w:pPr>
          </w:p>
          <w:p w14:paraId="07713E68" w14:textId="77777777" w:rsidR="003C6F75" w:rsidRPr="003C6F75" w:rsidRDefault="003C6F75" w:rsidP="003C6F75">
            <w:pPr>
              <w:rPr>
                <w:rFonts w:ascii="Times New Roman" w:hAnsi="Times New Roman" w:cs="Times New Roman"/>
                <w:b/>
                <w:bCs/>
                <w:sz w:val="22"/>
                <w:szCs w:val="22"/>
              </w:rPr>
            </w:pPr>
          </w:p>
        </w:tc>
      </w:tr>
      <w:tr w:rsidR="00761518" w:rsidRPr="00817D6C" w14:paraId="567F81F3" w14:textId="77777777" w:rsidTr="002B49B3">
        <w:trPr>
          <w:trHeight w:val="1031"/>
        </w:trPr>
        <w:tc>
          <w:tcPr>
            <w:tcW w:w="877" w:type="pct"/>
          </w:tcPr>
          <w:p w14:paraId="5C13C673"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10</w:t>
            </w:r>
          </w:p>
          <w:p w14:paraId="7DB109D5" w14:textId="0BA7DEA2" w:rsidR="003C6F75" w:rsidRPr="003C6F75" w:rsidRDefault="00C300C6" w:rsidP="003C6F75">
            <w:pPr>
              <w:rPr>
                <w:rFonts w:ascii="Times New Roman" w:hAnsi="Times New Roman" w:cs="Times New Roman"/>
                <w:sz w:val="22"/>
                <w:szCs w:val="22"/>
              </w:rPr>
            </w:pPr>
            <w:r>
              <w:rPr>
                <w:rFonts w:ascii="Times New Roman" w:hAnsi="Times New Roman" w:cs="Times New Roman"/>
                <w:sz w:val="22"/>
                <w:szCs w:val="22"/>
              </w:rPr>
              <w:t>T 3/26</w:t>
            </w:r>
          </w:p>
          <w:p w14:paraId="0BD32B57" w14:textId="6FAE7A0B" w:rsidR="003C6F75" w:rsidRPr="003C6F75" w:rsidRDefault="00C300C6" w:rsidP="003C6F75">
            <w:pPr>
              <w:rPr>
                <w:rFonts w:ascii="Times New Roman" w:hAnsi="Times New Roman" w:cs="Times New Roman"/>
                <w:sz w:val="22"/>
                <w:szCs w:val="22"/>
              </w:rPr>
            </w:pPr>
            <w:r>
              <w:rPr>
                <w:rFonts w:ascii="Times New Roman" w:hAnsi="Times New Roman" w:cs="Times New Roman"/>
                <w:sz w:val="22"/>
                <w:szCs w:val="22"/>
              </w:rPr>
              <w:t>Th 3/28</w:t>
            </w:r>
          </w:p>
        </w:tc>
        <w:tc>
          <w:tcPr>
            <w:tcW w:w="3667" w:type="pct"/>
          </w:tcPr>
          <w:p w14:paraId="3F325EEE" w14:textId="504F744F" w:rsidR="003C6F75" w:rsidRPr="003C6F75" w:rsidRDefault="003C6F75" w:rsidP="003C6F75">
            <w:pPr>
              <w:rPr>
                <w:rFonts w:ascii="Times New Roman" w:hAnsi="Times New Roman" w:cs="Times New Roman"/>
                <w:sz w:val="22"/>
                <w:szCs w:val="22"/>
              </w:rPr>
            </w:pPr>
          </w:p>
          <w:p w14:paraId="591D2CF9" w14:textId="79EDE17F" w:rsidR="004048B1" w:rsidRPr="004048B1" w:rsidRDefault="004048B1" w:rsidP="004048B1">
            <w:pPr>
              <w:rPr>
                <w:rFonts w:ascii="Times New Roman" w:hAnsi="Times New Roman" w:cs="Times New Roman"/>
                <w:sz w:val="22"/>
                <w:szCs w:val="22"/>
              </w:rPr>
            </w:pPr>
            <w:r w:rsidRPr="00A42E7A">
              <w:rPr>
                <w:rFonts w:ascii="Times New Roman" w:hAnsi="Times New Roman" w:cs="Times New Roman"/>
                <w:sz w:val="22"/>
                <w:szCs w:val="22"/>
                <w:highlight w:val="yellow"/>
              </w:rPr>
              <w:t>Catholic Social Teaching</w:t>
            </w:r>
          </w:p>
          <w:p w14:paraId="48BC57B7" w14:textId="79840768" w:rsidR="00280284" w:rsidRPr="00280284" w:rsidRDefault="00280284" w:rsidP="004048B1">
            <w:pPr>
              <w:rPr>
                <w:rFonts w:ascii="Times New Roman" w:hAnsi="Times New Roman" w:cs="Times New Roman"/>
                <w:b/>
                <w:bCs/>
                <w:sz w:val="22"/>
                <w:szCs w:val="22"/>
              </w:rPr>
            </w:pPr>
            <w:r>
              <w:rPr>
                <w:rFonts w:ascii="Times New Roman" w:hAnsi="Times New Roman" w:cs="Times New Roman"/>
                <w:b/>
                <w:bCs/>
                <w:sz w:val="22"/>
                <w:szCs w:val="22"/>
              </w:rPr>
              <w:t>NO CLASS – Easter Break</w:t>
            </w:r>
          </w:p>
        </w:tc>
        <w:tc>
          <w:tcPr>
            <w:tcW w:w="456" w:type="pct"/>
          </w:tcPr>
          <w:p w14:paraId="1F4FE135" w14:textId="373EE943" w:rsidR="003C6F75" w:rsidRPr="003C6F75" w:rsidRDefault="003C6F75" w:rsidP="003C6F75">
            <w:pPr>
              <w:rPr>
                <w:rFonts w:ascii="Times New Roman" w:hAnsi="Times New Roman" w:cs="Times New Roman"/>
                <w:b/>
                <w:bCs/>
                <w:sz w:val="22"/>
                <w:szCs w:val="22"/>
              </w:rPr>
            </w:pPr>
          </w:p>
        </w:tc>
      </w:tr>
      <w:tr w:rsidR="00761518" w:rsidRPr="00817D6C" w14:paraId="17FE0F1A" w14:textId="77777777" w:rsidTr="002B49B3">
        <w:trPr>
          <w:trHeight w:val="786"/>
        </w:trPr>
        <w:tc>
          <w:tcPr>
            <w:tcW w:w="877" w:type="pct"/>
          </w:tcPr>
          <w:p w14:paraId="74A91CFE" w14:textId="0D320C73"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w:t>
            </w:r>
            <w:r w:rsidR="00A83423">
              <w:rPr>
                <w:rFonts w:ascii="Times New Roman" w:hAnsi="Times New Roman" w:cs="Times New Roman"/>
                <w:sz w:val="22"/>
                <w:szCs w:val="22"/>
              </w:rPr>
              <w:t xml:space="preserve"> </w:t>
            </w:r>
            <w:r w:rsidRPr="003C6F75">
              <w:rPr>
                <w:rFonts w:ascii="Times New Roman" w:hAnsi="Times New Roman" w:cs="Times New Roman"/>
                <w:sz w:val="22"/>
                <w:szCs w:val="22"/>
              </w:rPr>
              <w:t>11</w:t>
            </w:r>
          </w:p>
          <w:p w14:paraId="16CA34B0" w14:textId="7AF2A38B" w:rsidR="003C6F75" w:rsidRPr="003C6F75" w:rsidRDefault="00DB25A2" w:rsidP="003C6F75">
            <w:pPr>
              <w:rPr>
                <w:rFonts w:ascii="Times New Roman" w:hAnsi="Times New Roman" w:cs="Times New Roman"/>
                <w:sz w:val="22"/>
                <w:szCs w:val="22"/>
              </w:rPr>
            </w:pPr>
            <w:r>
              <w:rPr>
                <w:rFonts w:ascii="Times New Roman" w:hAnsi="Times New Roman" w:cs="Times New Roman"/>
                <w:sz w:val="22"/>
                <w:szCs w:val="22"/>
              </w:rPr>
              <w:t>T 4/2</w:t>
            </w:r>
          </w:p>
          <w:p w14:paraId="6653F384" w14:textId="70E4EF4F" w:rsidR="003C6F75" w:rsidRPr="003C6F75" w:rsidRDefault="00DB25A2" w:rsidP="003C6F75">
            <w:pPr>
              <w:rPr>
                <w:rFonts w:ascii="Times New Roman" w:hAnsi="Times New Roman" w:cs="Times New Roman"/>
                <w:sz w:val="22"/>
                <w:szCs w:val="22"/>
              </w:rPr>
            </w:pPr>
            <w:r>
              <w:rPr>
                <w:rFonts w:ascii="Times New Roman" w:hAnsi="Times New Roman" w:cs="Times New Roman"/>
                <w:sz w:val="22"/>
                <w:szCs w:val="22"/>
              </w:rPr>
              <w:t>Th 4/4</w:t>
            </w:r>
          </w:p>
        </w:tc>
        <w:tc>
          <w:tcPr>
            <w:tcW w:w="3667" w:type="pct"/>
          </w:tcPr>
          <w:p w14:paraId="61074EA7" w14:textId="2885F5D7" w:rsidR="003C6F75" w:rsidRPr="00DA632B" w:rsidRDefault="003C6F75" w:rsidP="003C6F75">
            <w:pPr>
              <w:rPr>
                <w:rFonts w:ascii="Times New Roman" w:hAnsi="Times New Roman" w:cs="Times New Roman"/>
                <w:i/>
                <w:iCs/>
                <w:sz w:val="22"/>
                <w:szCs w:val="22"/>
              </w:rPr>
            </w:pPr>
          </w:p>
          <w:p w14:paraId="5C218EA6" w14:textId="0DDD3737" w:rsidR="00B13D8D" w:rsidRPr="004048B1" w:rsidRDefault="004048B1" w:rsidP="003C6F75">
            <w:pPr>
              <w:rPr>
                <w:rFonts w:ascii="Times New Roman" w:hAnsi="Times New Roman" w:cs="Times New Roman"/>
                <w:b/>
                <w:bCs/>
                <w:sz w:val="22"/>
                <w:szCs w:val="22"/>
              </w:rPr>
            </w:pPr>
            <w:r>
              <w:rPr>
                <w:rFonts w:ascii="Times New Roman" w:hAnsi="Times New Roman" w:cs="Times New Roman"/>
                <w:b/>
                <w:bCs/>
                <w:sz w:val="22"/>
                <w:szCs w:val="22"/>
              </w:rPr>
              <w:t>Galileo Mock Trial</w:t>
            </w:r>
            <w:r w:rsidR="00C82214">
              <w:rPr>
                <w:rFonts w:ascii="Times New Roman" w:hAnsi="Times New Roman" w:cs="Times New Roman"/>
                <w:b/>
                <w:bCs/>
                <w:sz w:val="22"/>
                <w:szCs w:val="22"/>
              </w:rPr>
              <w:t xml:space="preserve"> [no reading]</w:t>
            </w:r>
          </w:p>
          <w:p w14:paraId="0907F0F6" w14:textId="5444DC81" w:rsidR="00B13D8D" w:rsidRDefault="00B13D8D" w:rsidP="003C6F75">
            <w:pPr>
              <w:rPr>
                <w:rFonts w:ascii="Times New Roman" w:hAnsi="Times New Roman" w:cs="Times New Roman"/>
                <w:b/>
                <w:bCs/>
                <w:sz w:val="22"/>
                <w:szCs w:val="22"/>
              </w:rPr>
            </w:pPr>
            <w:r>
              <w:rPr>
                <w:rFonts w:ascii="Times New Roman" w:hAnsi="Times New Roman" w:cs="Times New Roman"/>
                <w:b/>
                <w:bCs/>
                <w:sz w:val="22"/>
                <w:szCs w:val="22"/>
              </w:rPr>
              <w:t>Paper Work</w:t>
            </w:r>
            <w:r w:rsidR="00582C37">
              <w:rPr>
                <w:rFonts w:ascii="Times New Roman" w:hAnsi="Times New Roman" w:cs="Times New Roman"/>
                <w:b/>
                <w:bCs/>
                <w:sz w:val="22"/>
                <w:szCs w:val="22"/>
              </w:rPr>
              <w:t xml:space="preserve"> Day</w:t>
            </w:r>
            <w:r>
              <w:rPr>
                <w:rFonts w:ascii="Times New Roman" w:hAnsi="Times New Roman" w:cs="Times New Roman"/>
                <w:b/>
                <w:bCs/>
                <w:sz w:val="22"/>
                <w:szCs w:val="22"/>
              </w:rPr>
              <w:t xml:space="preserve"> [NO CLASS]</w:t>
            </w:r>
          </w:p>
          <w:p w14:paraId="27F99621" w14:textId="49950B08" w:rsidR="00DA632B" w:rsidRPr="00B13D8D" w:rsidRDefault="00582C37" w:rsidP="003C6F75">
            <w:pPr>
              <w:rPr>
                <w:rFonts w:ascii="Times New Roman" w:hAnsi="Times New Roman" w:cs="Times New Roman"/>
                <w:b/>
                <w:bCs/>
                <w:sz w:val="22"/>
                <w:szCs w:val="22"/>
              </w:rPr>
            </w:pPr>
            <w:r>
              <w:rPr>
                <w:rFonts w:ascii="Times New Roman" w:hAnsi="Times New Roman" w:cs="Times New Roman"/>
                <w:b/>
                <w:bCs/>
                <w:sz w:val="22"/>
                <w:szCs w:val="22"/>
              </w:rPr>
              <w:t xml:space="preserve">Short </w:t>
            </w:r>
            <w:r w:rsidR="00DA632B">
              <w:rPr>
                <w:rFonts w:ascii="Times New Roman" w:hAnsi="Times New Roman" w:cs="Times New Roman"/>
                <w:b/>
                <w:bCs/>
                <w:sz w:val="22"/>
                <w:szCs w:val="22"/>
              </w:rPr>
              <w:t xml:space="preserve">Paper </w:t>
            </w:r>
            <w:r>
              <w:rPr>
                <w:rFonts w:ascii="Times New Roman" w:hAnsi="Times New Roman" w:cs="Times New Roman"/>
                <w:b/>
                <w:bCs/>
                <w:sz w:val="22"/>
                <w:szCs w:val="22"/>
              </w:rPr>
              <w:t>#3 due</w:t>
            </w:r>
          </w:p>
        </w:tc>
        <w:tc>
          <w:tcPr>
            <w:tcW w:w="456" w:type="pct"/>
          </w:tcPr>
          <w:p w14:paraId="2D01330D" w14:textId="77777777" w:rsidR="003C6F75" w:rsidRPr="003C6F75" w:rsidRDefault="003C6F75" w:rsidP="003C6F75">
            <w:pPr>
              <w:rPr>
                <w:rFonts w:ascii="Times New Roman" w:hAnsi="Times New Roman" w:cs="Times New Roman"/>
                <w:sz w:val="22"/>
                <w:szCs w:val="22"/>
              </w:rPr>
            </w:pPr>
          </w:p>
          <w:p w14:paraId="22104301" w14:textId="77777777" w:rsidR="003C6F75" w:rsidRPr="003C6F75" w:rsidRDefault="003C6F75" w:rsidP="003C6F75">
            <w:pPr>
              <w:rPr>
                <w:rFonts w:ascii="Times New Roman" w:hAnsi="Times New Roman" w:cs="Times New Roman"/>
                <w:sz w:val="22"/>
                <w:szCs w:val="22"/>
              </w:rPr>
            </w:pPr>
          </w:p>
          <w:p w14:paraId="74AB4BB3" w14:textId="77777777" w:rsidR="003C6F75" w:rsidRDefault="003C6F75" w:rsidP="003C6F75">
            <w:pPr>
              <w:rPr>
                <w:rFonts w:ascii="Times New Roman" w:hAnsi="Times New Roman" w:cs="Times New Roman"/>
                <w:b/>
                <w:bCs/>
                <w:sz w:val="22"/>
                <w:szCs w:val="22"/>
              </w:rPr>
            </w:pPr>
          </w:p>
          <w:p w14:paraId="64E74990" w14:textId="328C4A2B" w:rsidR="00FE752B" w:rsidRPr="00890819" w:rsidRDefault="00890819" w:rsidP="003C6F75">
            <w:pPr>
              <w:rPr>
                <w:rFonts w:ascii="Times New Roman" w:hAnsi="Times New Roman" w:cs="Times New Roman"/>
                <w:b/>
                <w:bCs/>
                <w:sz w:val="22"/>
                <w:szCs w:val="22"/>
              </w:rPr>
            </w:pPr>
            <w:r>
              <w:rPr>
                <w:rFonts w:ascii="Times New Roman" w:hAnsi="Times New Roman" w:cs="Times New Roman"/>
                <w:b/>
                <w:bCs/>
                <w:sz w:val="22"/>
                <w:szCs w:val="22"/>
              </w:rPr>
              <w:t>F 4/5</w:t>
            </w:r>
          </w:p>
        </w:tc>
      </w:tr>
      <w:tr w:rsidR="00761518" w:rsidRPr="00817D6C" w14:paraId="50A02F59" w14:textId="77777777" w:rsidTr="002B49B3">
        <w:trPr>
          <w:trHeight w:val="1056"/>
        </w:trPr>
        <w:tc>
          <w:tcPr>
            <w:tcW w:w="877" w:type="pct"/>
          </w:tcPr>
          <w:p w14:paraId="0896209B"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12</w:t>
            </w:r>
          </w:p>
          <w:p w14:paraId="026D8AB7" w14:textId="1487CBC2"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 4/9</w:t>
            </w:r>
          </w:p>
          <w:p w14:paraId="3F6F4EFE" w14:textId="5EEB4347"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Th 4/11</w:t>
            </w:r>
          </w:p>
        </w:tc>
        <w:tc>
          <w:tcPr>
            <w:tcW w:w="3667" w:type="pct"/>
          </w:tcPr>
          <w:p w14:paraId="616D297C" w14:textId="77777777" w:rsidR="003C6F75" w:rsidRDefault="00C82214" w:rsidP="003C6F75">
            <w:pPr>
              <w:rPr>
                <w:rFonts w:ascii="Times New Roman" w:hAnsi="Times New Roman" w:cs="Times New Roman"/>
                <w:sz w:val="22"/>
                <w:szCs w:val="22"/>
              </w:rPr>
            </w:pPr>
            <w:r>
              <w:rPr>
                <w:rFonts w:ascii="Times New Roman" w:hAnsi="Times New Roman" w:cs="Times New Roman"/>
                <w:i/>
                <w:iCs/>
                <w:sz w:val="22"/>
                <w:szCs w:val="22"/>
              </w:rPr>
              <w:t>Who am I?</w:t>
            </w:r>
            <w:r w:rsidR="00F74752">
              <w:rPr>
                <w:rFonts w:ascii="Times New Roman" w:hAnsi="Times New Roman" w:cs="Times New Roman"/>
                <w:i/>
                <w:iCs/>
                <w:sz w:val="22"/>
                <w:szCs w:val="22"/>
              </w:rPr>
              <w:t xml:space="preserve"> Expressing Ourselves</w:t>
            </w:r>
          </w:p>
          <w:p w14:paraId="3BEAF412" w14:textId="77777777" w:rsidR="00F74752" w:rsidRPr="00A42E7A" w:rsidRDefault="00F74752" w:rsidP="003C6F75">
            <w:pPr>
              <w:rPr>
                <w:rFonts w:ascii="Times New Roman" w:hAnsi="Times New Roman" w:cs="Times New Roman"/>
                <w:sz w:val="22"/>
                <w:szCs w:val="22"/>
                <w:highlight w:val="yellow"/>
              </w:rPr>
            </w:pPr>
            <w:r w:rsidRPr="00A42E7A">
              <w:rPr>
                <w:rFonts w:ascii="Times New Roman" w:hAnsi="Times New Roman" w:cs="Times New Roman"/>
                <w:sz w:val="22"/>
                <w:szCs w:val="22"/>
                <w:highlight w:val="yellow"/>
              </w:rPr>
              <w:t xml:space="preserve">Frederick Douglass, </w:t>
            </w:r>
            <w:r w:rsidRPr="00A42E7A">
              <w:rPr>
                <w:rFonts w:ascii="Times New Roman" w:hAnsi="Times New Roman" w:cs="Times New Roman"/>
                <w:i/>
                <w:iCs/>
                <w:sz w:val="22"/>
                <w:szCs w:val="22"/>
                <w:highlight w:val="yellow"/>
              </w:rPr>
              <w:t>Autobiography</w:t>
            </w:r>
          </w:p>
          <w:p w14:paraId="1E96195C" w14:textId="0771A6BF" w:rsidR="00F74752" w:rsidRPr="00F74752" w:rsidRDefault="00F74752" w:rsidP="003C6F75">
            <w:pPr>
              <w:rPr>
                <w:rFonts w:ascii="Times New Roman" w:hAnsi="Times New Roman" w:cs="Times New Roman"/>
                <w:i/>
                <w:iCs/>
                <w:sz w:val="22"/>
                <w:szCs w:val="22"/>
              </w:rPr>
            </w:pPr>
            <w:r w:rsidRPr="00A42E7A">
              <w:rPr>
                <w:rFonts w:ascii="Times New Roman" w:hAnsi="Times New Roman" w:cs="Times New Roman"/>
                <w:sz w:val="22"/>
                <w:szCs w:val="22"/>
                <w:highlight w:val="yellow"/>
              </w:rPr>
              <w:t xml:space="preserve">Frederick Douglass, </w:t>
            </w:r>
            <w:r w:rsidRPr="00A42E7A">
              <w:rPr>
                <w:rFonts w:ascii="Times New Roman" w:hAnsi="Times New Roman" w:cs="Times New Roman"/>
                <w:i/>
                <w:iCs/>
                <w:sz w:val="22"/>
                <w:szCs w:val="22"/>
                <w:highlight w:val="yellow"/>
              </w:rPr>
              <w:t>Autobiography</w:t>
            </w:r>
          </w:p>
        </w:tc>
        <w:tc>
          <w:tcPr>
            <w:tcW w:w="456" w:type="pct"/>
          </w:tcPr>
          <w:p w14:paraId="74E3577C" w14:textId="3886B812" w:rsidR="003C6F75" w:rsidRPr="003C6F75" w:rsidRDefault="003C6F75" w:rsidP="003C6F75">
            <w:pPr>
              <w:rPr>
                <w:rFonts w:ascii="Times New Roman" w:hAnsi="Times New Roman" w:cs="Times New Roman"/>
                <w:b/>
                <w:bCs/>
                <w:sz w:val="22"/>
                <w:szCs w:val="22"/>
              </w:rPr>
            </w:pPr>
          </w:p>
        </w:tc>
      </w:tr>
      <w:tr w:rsidR="00761518" w:rsidRPr="00817D6C" w14:paraId="7F14DB64" w14:textId="77777777" w:rsidTr="002B49B3">
        <w:trPr>
          <w:trHeight w:val="810"/>
        </w:trPr>
        <w:tc>
          <w:tcPr>
            <w:tcW w:w="877" w:type="pct"/>
          </w:tcPr>
          <w:p w14:paraId="2C455A8D"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lastRenderedPageBreak/>
              <w:t>Week 13</w:t>
            </w:r>
          </w:p>
          <w:p w14:paraId="7BAF984E" w14:textId="69A89FDD"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 4/16</w:t>
            </w:r>
          </w:p>
          <w:p w14:paraId="1A72D44F" w14:textId="16863A6B"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Th 4/18</w:t>
            </w:r>
          </w:p>
        </w:tc>
        <w:tc>
          <w:tcPr>
            <w:tcW w:w="3667" w:type="pct"/>
          </w:tcPr>
          <w:p w14:paraId="1FDCCA05" w14:textId="77777777" w:rsidR="004365E5" w:rsidRDefault="004365E5" w:rsidP="003C6F75">
            <w:pPr>
              <w:rPr>
                <w:rFonts w:ascii="Times New Roman" w:hAnsi="Times New Roman" w:cs="Times New Roman"/>
                <w:sz w:val="22"/>
                <w:szCs w:val="22"/>
              </w:rPr>
            </w:pPr>
          </w:p>
          <w:p w14:paraId="0631BA5A" w14:textId="00613FF4" w:rsidR="001610CA" w:rsidRDefault="00F571AB" w:rsidP="003C6F75">
            <w:pPr>
              <w:rPr>
                <w:rFonts w:ascii="Times New Roman" w:hAnsi="Times New Roman" w:cs="Times New Roman"/>
                <w:sz w:val="22"/>
                <w:szCs w:val="22"/>
              </w:rPr>
            </w:pPr>
            <w:r w:rsidRPr="00273F31">
              <w:rPr>
                <w:rFonts w:ascii="Times New Roman" w:hAnsi="Times New Roman" w:cs="Times New Roman"/>
                <w:sz w:val="22"/>
                <w:szCs w:val="22"/>
                <w:highlight w:val="yellow"/>
              </w:rPr>
              <w:t>Frederick Douglass,</w:t>
            </w:r>
            <w:r w:rsidR="00273F31" w:rsidRPr="00273F31">
              <w:rPr>
                <w:rFonts w:ascii="Times New Roman" w:hAnsi="Times New Roman" w:cs="Times New Roman"/>
                <w:sz w:val="22"/>
                <w:szCs w:val="22"/>
                <w:highlight w:val="yellow"/>
              </w:rPr>
              <w:t xml:space="preserve"> “Lecture on Pictures”</w:t>
            </w:r>
            <w:r>
              <w:rPr>
                <w:rFonts w:ascii="Times New Roman" w:hAnsi="Times New Roman" w:cs="Times New Roman"/>
                <w:sz w:val="22"/>
                <w:szCs w:val="22"/>
              </w:rPr>
              <w:t>;</w:t>
            </w:r>
            <w:r w:rsidR="00273F31">
              <w:rPr>
                <w:rFonts w:ascii="Times New Roman" w:hAnsi="Times New Roman" w:cs="Times New Roman"/>
                <w:sz w:val="22"/>
                <w:szCs w:val="22"/>
              </w:rPr>
              <w:t xml:space="preserve"> </w:t>
            </w:r>
            <w:r w:rsidR="00931944">
              <w:rPr>
                <w:rFonts w:ascii="Times New Roman" w:hAnsi="Times New Roman" w:cs="Times New Roman"/>
                <w:sz w:val="22"/>
                <w:szCs w:val="22"/>
              </w:rPr>
              <w:t>Portrai</w:t>
            </w:r>
            <w:r w:rsidR="0049785E">
              <w:rPr>
                <w:rFonts w:ascii="Times New Roman" w:hAnsi="Times New Roman" w:cs="Times New Roman"/>
                <w:sz w:val="22"/>
                <w:szCs w:val="22"/>
              </w:rPr>
              <w:t>t da</w:t>
            </w:r>
            <w:r w:rsidR="001610CA">
              <w:rPr>
                <w:rFonts w:ascii="Times New Roman" w:hAnsi="Times New Roman" w:cs="Times New Roman"/>
                <w:sz w:val="22"/>
                <w:szCs w:val="22"/>
              </w:rPr>
              <w:t>y</w:t>
            </w:r>
          </w:p>
          <w:p w14:paraId="359F6971" w14:textId="4E3C9BCC" w:rsidR="00F74752" w:rsidRPr="00F74752" w:rsidRDefault="001610CA" w:rsidP="003C6F75">
            <w:pPr>
              <w:rPr>
                <w:rFonts w:ascii="Times New Roman" w:hAnsi="Times New Roman" w:cs="Times New Roman"/>
                <w:sz w:val="22"/>
                <w:szCs w:val="22"/>
              </w:rPr>
            </w:pPr>
            <w:r w:rsidRPr="00A42E7A">
              <w:rPr>
                <w:rFonts w:ascii="Times New Roman" w:hAnsi="Times New Roman" w:cs="Times New Roman"/>
                <w:sz w:val="22"/>
                <w:szCs w:val="22"/>
                <w:highlight w:val="yellow"/>
              </w:rPr>
              <w:t>bell hooks, Annie Dillard</w:t>
            </w:r>
          </w:p>
        </w:tc>
        <w:tc>
          <w:tcPr>
            <w:tcW w:w="456" w:type="pct"/>
          </w:tcPr>
          <w:p w14:paraId="3F9CD7F0" w14:textId="77777777" w:rsidR="003C6F75" w:rsidRPr="003C6F75" w:rsidRDefault="003C6F75" w:rsidP="003C6F75">
            <w:pPr>
              <w:rPr>
                <w:rFonts w:ascii="Times New Roman" w:hAnsi="Times New Roman" w:cs="Times New Roman"/>
                <w:sz w:val="22"/>
                <w:szCs w:val="22"/>
              </w:rPr>
            </w:pPr>
          </w:p>
        </w:tc>
      </w:tr>
      <w:tr w:rsidR="00761518" w:rsidRPr="00817D6C" w14:paraId="23D37BE9" w14:textId="77777777" w:rsidTr="002B49B3">
        <w:trPr>
          <w:trHeight w:val="1056"/>
        </w:trPr>
        <w:tc>
          <w:tcPr>
            <w:tcW w:w="877" w:type="pct"/>
          </w:tcPr>
          <w:p w14:paraId="5E3176EC"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14</w:t>
            </w:r>
          </w:p>
          <w:p w14:paraId="2AAC35A5" w14:textId="31C1FF2A"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 4/23</w:t>
            </w:r>
          </w:p>
          <w:p w14:paraId="2B92C2B9" w14:textId="51738D1A"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Th 4/25</w:t>
            </w:r>
          </w:p>
        </w:tc>
        <w:tc>
          <w:tcPr>
            <w:tcW w:w="3667" w:type="pct"/>
          </w:tcPr>
          <w:p w14:paraId="7BF700F8" w14:textId="77777777" w:rsidR="00F74752" w:rsidRDefault="00F74752" w:rsidP="003C6F75">
            <w:pPr>
              <w:rPr>
                <w:rFonts w:ascii="Times New Roman" w:hAnsi="Times New Roman" w:cs="Times New Roman"/>
                <w:sz w:val="22"/>
                <w:szCs w:val="22"/>
              </w:rPr>
            </w:pPr>
          </w:p>
          <w:p w14:paraId="352B1526" w14:textId="3EDC3C78" w:rsidR="006054B0" w:rsidRDefault="00E82887" w:rsidP="003C6F75">
            <w:pPr>
              <w:rPr>
                <w:rFonts w:ascii="Times New Roman" w:hAnsi="Times New Roman" w:cs="Times New Roman"/>
                <w:sz w:val="22"/>
                <w:szCs w:val="22"/>
              </w:rPr>
            </w:pPr>
            <w:proofErr w:type="spellStart"/>
            <w:r w:rsidRPr="00E82887">
              <w:rPr>
                <w:rFonts w:ascii="Times New Roman" w:hAnsi="Times New Roman" w:cs="Times New Roman"/>
                <w:sz w:val="22"/>
                <w:szCs w:val="22"/>
                <w:highlight w:val="yellow"/>
              </w:rPr>
              <w:t>Marilynne</w:t>
            </w:r>
            <w:proofErr w:type="spellEnd"/>
            <w:r w:rsidRPr="00E82887">
              <w:rPr>
                <w:rFonts w:ascii="Times New Roman" w:hAnsi="Times New Roman" w:cs="Times New Roman"/>
                <w:sz w:val="22"/>
                <w:szCs w:val="22"/>
                <w:highlight w:val="yellow"/>
              </w:rPr>
              <w:t xml:space="preserve"> Robinson</w:t>
            </w:r>
          </w:p>
          <w:p w14:paraId="4665BE0D" w14:textId="1BCD7C6D" w:rsidR="00DB4263" w:rsidRPr="001610CA" w:rsidRDefault="001610CA" w:rsidP="003C6F75">
            <w:pPr>
              <w:rPr>
                <w:rFonts w:ascii="Times New Roman" w:hAnsi="Times New Roman" w:cs="Times New Roman"/>
                <w:b/>
                <w:bCs/>
                <w:sz w:val="22"/>
                <w:szCs w:val="22"/>
              </w:rPr>
            </w:pPr>
            <w:r>
              <w:rPr>
                <w:rFonts w:ascii="Times New Roman" w:hAnsi="Times New Roman" w:cs="Times New Roman"/>
                <w:b/>
                <w:bCs/>
                <w:sz w:val="22"/>
                <w:szCs w:val="22"/>
              </w:rPr>
              <w:t xml:space="preserve">Guest Speaker: </w:t>
            </w:r>
            <w:r w:rsidR="00A65C86">
              <w:rPr>
                <w:rFonts w:ascii="Times New Roman" w:hAnsi="Times New Roman" w:cs="Times New Roman"/>
                <w:b/>
                <w:bCs/>
                <w:sz w:val="22"/>
                <w:szCs w:val="22"/>
              </w:rPr>
              <w:t xml:space="preserve">Fr. Kevin </w:t>
            </w:r>
            <w:proofErr w:type="spellStart"/>
            <w:r w:rsidR="00A65C86">
              <w:rPr>
                <w:rFonts w:ascii="Times New Roman" w:hAnsi="Times New Roman" w:cs="Times New Roman"/>
                <w:b/>
                <w:bCs/>
                <w:sz w:val="22"/>
                <w:szCs w:val="22"/>
              </w:rPr>
              <w:t>DePrinzio</w:t>
            </w:r>
            <w:proofErr w:type="spellEnd"/>
            <w:r w:rsidR="00A65C86">
              <w:rPr>
                <w:rFonts w:ascii="Times New Roman" w:hAnsi="Times New Roman" w:cs="Times New Roman"/>
                <w:b/>
                <w:bCs/>
                <w:sz w:val="22"/>
                <w:szCs w:val="22"/>
              </w:rPr>
              <w:t>, O.S.A.</w:t>
            </w:r>
            <w:r w:rsidR="00157D0D">
              <w:rPr>
                <w:rFonts w:ascii="Times New Roman" w:hAnsi="Times New Roman" w:cs="Times New Roman"/>
                <w:b/>
                <w:bCs/>
                <w:sz w:val="22"/>
                <w:szCs w:val="22"/>
              </w:rPr>
              <w:t xml:space="preserve"> [no reading]</w:t>
            </w:r>
          </w:p>
        </w:tc>
        <w:tc>
          <w:tcPr>
            <w:tcW w:w="456" w:type="pct"/>
          </w:tcPr>
          <w:p w14:paraId="7AFF00ED" w14:textId="5EFC7A66" w:rsidR="003C6F75" w:rsidRPr="003C6F75" w:rsidRDefault="003C6F75" w:rsidP="003C6F75">
            <w:pPr>
              <w:rPr>
                <w:rFonts w:ascii="Times New Roman" w:hAnsi="Times New Roman" w:cs="Times New Roman"/>
                <w:b/>
                <w:bCs/>
                <w:sz w:val="22"/>
                <w:szCs w:val="22"/>
              </w:rPr>
            </w:pPr>
          </w:p>
        </w:tc>
      </w:tr>
      <w:tr w:rsidR="00761518" w:rsidRPr="00817D6C" w14:paraId="74D5C32D" w14:textId="77777777" w:rsidTr="002B49B3">
        <w:trPr>
          <w:trHeight w:val="1031"/>
        </w:trPr>
        <w:tc>
          <w:tcPr>
            <w:tcW w:w="877" w:type="pct"/>
          </w:tcPr>
          <w:p w14:paraId="03455E35" w14:textId="77777777" w:rsidR="003C6F75" w:rsidRPr="003C6F75" w:rsidRDefault="003C6F75" w:rsidP="003C6F75">
            <w:pPr>
              <w:rPr>
                <w:rFonts w:ascii="Times New Roman" w:hAnsi="Times New Roman" w:cs="Times New Roman"/>
                <w:sz w:val="22"/>
                <w:szCs w:val="22"/>
              </w:rPr>
            </w:pPr>
            <w:r w:rsidRPr="003C6F75">
              <w:rPr>
                <w:rFonts w:ascii="Times New Roman" w:hAnsi="Times New Roman" w:cs="Times New Roman"/>
                <w:sz w:val="22"/>
                <w:szCs w:val="22"/>
              </w:rPr>
              <w:t>Week 15</w:t>
            </w:r>
          </w:p>
          <w:p w14:paraId="173BD273" w14:textId="36EF5523" w:rsidR="003C6F75" w:rsidRPr="003C6F75" w:rsidRDefault="00B616FB" w:rsidP="003C6F75">
            <w:pPr>
              <w:rPr>
                <w:rFonts w:ascii="Times New Roman" w:hAnsi="Times New Roman" w:cs="Times New Roman"/>
                <w:sz w:val="22"/>
                <w:szCs w:val="22"/>
              </w:rPr>
            </w:pPr>
            <w:r>
              <w:rPr>
                <w:rFonts w:ascii="Times New Roman" w:hAnsi="Times New Roman" w:cs="Times New Roman"/>
                <w:sz w:val="22"/>
                <w:szCs w:val="22"/>
              </w:rPr>
              <w:t xml:space="preserve">T </w:t>
            </w:r>
            <w:r w:rsidR="00176BCC">
              <w:rPr>
                <w:rFonts w:ascii="Times New Roman" w:hAnsi="Times New Roman" w:cs="Times New Roman"/>
                <w:sz w:val="22"/>
                <w:szCs w:val="22"/>
              </w:rPr>
              <w:t>4/30</w:t>
            </w:r>
          </w:p>
          <w:p w14:paraId="6D054C49" w14:textId="75162A7A" w:rsidR="003C6F75" w:rsidRPr="003C6F75" w:rsidRDefault="00176BCC" w:rsidP="003C6F75">
            <w:pPr>
              <w:rPr>
                <w:rFonts w:ascii="Times New Roman" w:hAnsi="Times New Roman" w:cs="Times New Roman"/>
                <w:sz w:val="22"/>
                <w:szCs w:val="22"/>
              </w:rPr>
            </w:pPr>
            <w:r>
              <w:rPr>
                <w:rFonts w:ascii="Times New Roman" w:hAnsi="Times New Roman" w:cs="Times New Roman"/>
                <w:sz w:val="22"/>
                <w:szCs w:val="22"/>
              </w:rPr>
              <w:t>Th 5/2</w:t>
            </w:r>
          </w:p>
        </w:tc>
        <w:tc>
          <w:tcPr>
            <w:tcW w:w="3667" w:type="pct"/>
          </w:tcPr>
          <w:p w14:paraId="7F4C7A70" w14:textId="77777777" w:rsidR="003C6F75" w:rsidRPr="003C6F75" w:rsidRDefault="003C6F75" w:rsidP="003C6F75">
            <w:pPr>
              <w:rPr>
                <w:rFonts w:ascii="Times New Roman" w:hAnsi="Times New Roman" w:cs="Times New Roman"/>
                <w:sz w:val="22"/>
                <w:szCs w:val="22"/>
              </w:rPr>
            </w:pPr>
          </w:p>
          <w:p w14:paraId="34020683" w14:textId="381674C2" w:rsidR="003C6F75" w:rsidRPr="00176BCC" w:rsidRDefault="00176BCC" w:rsidP="003C6F75">
            <w:pPr>
              <w:rPr>
                <w:rFonts w:ascii="Times New Roman" w:hAnsi="Times New Roman" w:cs="Times New Roman"/>
                <w:b/>
                <w:bCs/>
                <w:sz w:val="22"/>
                <w:szCs w:val="22"/>
              </w:rPr>
            </w:pPr>
            <w:r>
              <w:rPr>
                <w:rFonts w:ascii="Times New Roman" w:hAnsi="Times New Roman" w:cs="Times New Roman"/>
                <w:b/>
                <w:bCs/>
                <w:sz w:val="22"/>
                <w:szCs w:val="22"/>
              </w:rPr>
              <w:t>NO CLASS – Friday Schedule [attend your Friday classes]</w:t>
            </w:r>
          </w:p>
          <w:p w14:paraId="4CC091C0" w14:textId="2FC17403" w:rsidR="003C6F75" w:rsidRPr="003C6F75" w:rsidRDefault="003C6F75" w:rsidP="003C6F75">
            <w:pPr>
              <w:rPr>
                <w:rFonts w:ascii="Times New Roman" w:hAnsi="Times New Roman" w:cs="Times New Roman"/>
                <w:b/>
                <w:bCs/>
                <w:sz w:val="22"/>
                <w:szCs w:val="22"/>
              </w:rPr>
            </w:pPr>
            <w:r w:rsidRPr="003C6F75">
              <w:rPr>
                <w:rFonts w:ascii="Times New Roman" w:hAnsi="Times New Roman" w:cs="Times New Roman"/>
                <w:b/>
                <w:bCs/>
                <w:sz w:val="22"/>
                <w:szCs w:val="22"/>
              </w:rPr>
              <w:t xml:space="preserve">Portfolio and </w:t>
            </w:r>
            <w:r w:rsidR="00B616FB">
              <w:rPr>
                <w:rFonts w:ascii="Times New Roman" w:hAnsi="Times New Roman" w:cs="Times New Roman"/>
                <w:b/>
                <w:bCs/>
                <w:sz w:val="22"/>
                <w:szCs w:val="22"/>
              </w:rPr>
              <w:t>Conclusion</w:t>
            </w:r>
            <w:r w:rsidRPr="003C6F75">
              <w:rPr>
                <w:rFonts w:ascii="Times New Roman" w:hAnsi="Times New Roman" w:cs="Times New Roman"/>
                <w:b/>
                <w:bCs/>
                <w:sz w:val="22"/>
                <w:szCs w:val="22"/>
              </w:rPr>
              <w:t xml:space="preserve"> [no reading]</w:t>
            </w:r>
          </w:p>
          <w:p w14:paraId="12A45B81" w14:textId="3C5C2F9C" w:rsidR="003C6F75" w:rsidRPr="003C6F75" w:rsidRDefault="003C6F75" w:rsidP="003C6F75">
            <w:pPr>
              <w:rPr>
                <w:rFonts w:ascii="Times New Roman" w:hAnsi="Times New Roman" w:cs="Times New Roman"/>
                <w:b/>
                <w:bCs/>
                <w:sz w:val="22"/>
                <w:szCs w:val="22"/>
              </w:rPr>
            </w:pPr>
            <w:r w:rsidRPr="003C6F75">
              <w:rPr>
                <w:rFonts w:ascii="Times New Roman" w:hAnsi="Times New Roman" w:cs="Times New Roman"/>
                <w:b/>
                <w:bCs/>
                <w:sz w:val="22"/>
                <w:szCs w:val="22"/>
              </w:rPr>
              <w:t>ACS Event Reflection</w:t>
            </w:r>
            <w:r w:rsidR="009706E6" w:rsidRPr="00817D6C">
              <w:rPr>
                <w:rFonts w:ascii="Times New Roman" w:hAnsi="Times New Roman" w:cs="Times New Roman"/>
                <w:b/>
                <w:bCs/>
                <w:sz w:val="22"/>
                <w:szCs w:val="22"/>
              </w:rPr>
              <w:t>s</w:t>
            </w:r>
          </w:p>
        </w:tc>
        <w:tc>
          <w:tcPr>
            <w:tcW w:w="456" w:type="pct"/>
          </w:tcPr>
          <w:p w14:paraId="465714CB" w14:textId="77777777" w:rsidR="003C6F75" w:rsidRPr="003C6F75" w:rsidRDefault="003C6F75" w:rsidP="003C6F75">
            <w:pPr>
              <w:rPr>
                <w:rFonts w:ascii="Times New Roman" w:hAnsi="Times New Roman" w:cs="Times New Roman"/>
                <w:sz w:val="22"/>
                <w:szCs w:val="22"/>
              </w:rPr>
            </w:pPr>
          </w:p>
          <w:p w14:paraId="15C57AAD" w14:textId="77777777" w:rsidR="003C6F75" w:rsidRPr="003C6F75" w:rsidRDefault="003C6F75" w:rsidP="003C6F75">
            <w:pPr>
              <w:rPr>
                <w:rFonts w:ascii="Times New Roman" w:hAnsi="Times New Roman" w:cs="Times New Roman"/>
                <w:sz w:val="22"/>
                <w:szCs w:val="22"/>
              </w:rPr>
            </w:pPr>
          </w:p>
          <w:p w14:paraId="54000AE6" w14:textId="77777777" w:rsidR="003C6F75" w:rsidRPr="003C6F75" w:rsidRDefault="003C6F75" w:rsidP="003C6F75">
            <w:pPr>
              <w:rPr>
                <w:rFonts w:ascii="Times New Roman" w:hAnsi="Times New Roman" w:cs="Times New Roman"/>
                <w:sz w:val="22"/>
                <w:szCs w:val="22"/>
              </w:rPr>
            </w:pPr>
          </w:p>
          <w:p w14:paraId="20AF0168" w14:textId="75D6AB40" w:rsidR="003C6F75" w:rsidRPr="003C6F75" w:rsidRDefault="003C6F75" w:rsidP="003C6F75">
            <w:pPr>
              <w:rPr>
                <w:rFonts w:ascii="Times New Roman" w:hAnsi="Times New Roman" w:cs="Times New Roman"/>
                <w:b/>
                <w:bCs/>
                <w:sz w:val="22"/>
                <w:szCs w:val="22"/>
              </w:rPr>
            </w:pPr>
            <w:r w:rsidRPr="003C6F75">
              <w:rPr>
                <w:rFonts w:ascii="Times New Roman" w:hAnsi="Times New Roman" w:cs="Times New Roman"/>
                <w:b/>
                <w:bCs/>
                <w:sz w:val="22"/>
                <w:szCs w:val="22"/>
              </w:rPr>
              <w:t xml:space="preserve">F </w:t>
            </w:r>
            <w:r w:rsidR="00B13D8D">
              <w:rPr>
                <w:rFonts w:ascii="Times New Roman" w:hAnsi="Times New Roman" w:cs="Times New Roman"/>
                <w:b/>
                <w:bCs/>
                <w:sz w:val="22"/>
                <w:szCs w:val="22"/>
              </w:rPr>
              <w:t>5/3</w:t>
            </w:r>
          </w:p>
        </w:tc>
      </w:tr>
      <w:tr w:rsidR="00AB17CD" w:rsidRPr="003C6F75" w14:paraId="56AEC13C" w14:textId="77777777" w:rsidTr="00AB17CD">
        <w:trPr>
          <w:trHeight w:val="540"/>
        </w:trPr>
        <w:tc>
          <w:tcPr>
            <w:tcW w:w="5000" w:type="pct"/>
            <w:gridSpan w:val="3"/>
          </w:tcPr>
          <w:p w14:paraId="4E30A7B6" w14:textId="308B4BAE" w:rsidR="00AB17CD" w:rsidRPr="003C6F75" w:rsidRDefault="00AB17CD" w:rsidP="00284B2C">
            <w:pPr>
              <w:jc w:val="center"/>
              <w:rPr>
                <w:rFonts w:ascii="Times New Roman" w:hAnsi="Times New Roman" w:cs="Times New Roman"/>
                <w:sz w:val="22"/>
                <w:szCs w:val="22"/>
              </w:rPr>
            </w:pPr>
            <w:r w:rsidRPr="003C6F75">
              <w:rPr>
                <w:rFonts w:ascii="Times New Roman" w:hAnsi="Times New Roman" w:cs="Times New Roman"/>
                <w:sz w:val="22"/>
                <w:szCs w:val="22"/>
              </w:rPr>
              <w:t xml:space="preserve">Finals Week </w:t>
            </w:r>
            <w:r w:rsidR="00D576EB">
              <w:rPr>
                <w:rFonts w:ascii="Times New Roman" w:hAnsi="Times New Roman" w:cs="Times New Roman"/>
                <w:sz w:val="22"/>
                <w:szCs w:val="22"/>
              </w:rPr>
              <w:t>Sat</w:t>
            </w:r>
            <w:r w:rsidRPr="003C6F75">
              <w:rPr>
                <w:rFonts w:ascii="Times New Roman" w:hAnsi="Times New Roman" w:cs="Times New Roman"/>
                <w:sz w:val="22"/>
                <w:szCs w:val="22"/>
              </w:rPr>
              <w:t xml:space="preserve"> 5/</w:t>
            </w:r>
            <w:r w:rsidR="00D576EB">
              <w:rPr>
                <w:rFonts w:ascii="Times New Roman" w:hAnsi="Times New Roman" w:cs="Times New Roman"/>
                <w:sz w:val="22"/>
                <w:szCs w:val="22"/>
              </w:rPr>
              <w:t>4</w:t>
            </w:r>
            <w:r w:rsidRPr="003C6F75">
              <w:rPr>
                <w:rFonts w:ascii="Times New Roman" w:hAnsi="Times New Roman" w:cs="Times New Roman"/>
                <w:sz w:val="22"/>
                <w:szCs w:val="22"/>
              </w:rPr>
              <w:t xml:space="preserve"> – F 5/</w:t>
            </w:r>
            <w:r w:rsidR="00D576EB">
              <w:rPr>
                <w:rFonts w:ascii="Times New Roman" w:hAnsi="Times New Roman" w:cs="Times New Roman"/>
                <w:sz w:val="22"/>
                <w:szCs w:val="22"/>
              </w:rPr>
              <w:t>10</w:t>
            </w:r>
          </w:p>
          <w:p w14:paraId="3B9ED06D" w14:textId="4CA2F70B" w:rsidR="00AB17CD" w:rsidRPr="003C6F75" w:rsidRDefault="00AB17CD" w:rsidP="00284B2C">
            <w:pPr>
              <w:jc w:val="center"/>
              <w:rPr>
                <w:rFonts w:ascii="Times New Roman" w:hAnsi="Times New Roman" w:cs="Times New Roman"/>
                <w:b/>
                <w:bCs/>
                <w:sz w:val="22"/>
                <w:szCs w:val="22"/>
              </w:rPr>
            </w:pPr>
            <w:r w:rsidRPr="003C6F75">
              <w:rPr>
                <w:rFonts w:ascii="Times New Roman" w:hAnsi="Times New Roman" w:cs="Times New Roman"/>
                <w:b/>
                <w:bCs/>
                <w:sz w:val="22"/>
                <w:szCs w:val="22"/>
              </w:rPr>
              <w:t>Final paper</w:t>
            </w:r>
            <w:r w:rsidRPr="00817D6C">
              <w:rPr>
                <w:rFonts w:ascii="Times New Roman" w:hAnsi="Times New Roman" w:cs="Times New Roman"/>
                <w:b/>
                <w:bCs/>
                <w:sz w:val="22"/>
                <w:szCs w:val="22"/>
              </w:rPr>
              <w:t xml:space="preserve"> </w:t>
            </w:r>
            <w:r w:rsidRPr="003C6F75">
              <w:rPr>
                <w:rFonts w:ascii="Times New Roman" w:hAnsi="Times New Roman" w:cs="Times New Roman"/>
                <w:b/>
                <w:bCs/>
                <w:sz w:val="22"/>
                <w:szCs w:val="22"/>
              </w:rPr>
              <w:t xml:space="preserve">due Friday, May </w:t>
            </w:r>
            <w:r w:rsidR="00D576EB">
              <w:rPr>
                <w:rFonts w:ascii="Times New Roman" w:hAnsi="Times New Roman" w:cs="Times New Roman"/>
                <w:b/>
                <w:bCs/>
                <w:sz w:val="22"/>
                <w:szCs w:val="22"/>
              </w:rPr>
              <w:t>10</w:t>
            </w:r>
            <w:r w:rsidRPr="003C6F75">
              <w:rPr>
                <w:rFonts w:ascii="Times New Roman" w:hAnsi="Times New Roman" w:cs="Times New Roman"/>
                <w:b/>
                <w:bCs/>
                <w:sz w:val="22"/>
                <w:szCs w:val="22"/>
              </w:rPr>
              <w:t xml:space="preserve"> by </w:t>
            </w:r>
            <w:r w:rsidR="00D576EB">
              <w:rPr>
                <w:rFonts w:ascii="Times New Roman" w:hAnsi="Times New Roman" w:cs="Times New Roman"/>
                <w:b/>
                <w:bCs/>
                <w:sz w:val="22"/>
                <w:szCs w:val="22"/>
              </w:rPr>
              <w:t>11:59pm</w:t>
            </w:r>
          </w:p>
        </w:tc>
      </w:tr>
    </w:tbl>
    <w:p w14:paraId="541647AA" w14:textId="77777777" w:rsidR="00E97E8A" w:rsidRPr="003111DB" w:rsidRDefault="00E97E8A" w:rsidP="00265A49">
      <w:pPr>
        <w:jc w:val="both"/>
        <w:rPr>
          <w:rFonts w:ascii="Times New Roman" w:hAnsi="Times New Roman" w:cs="Times New Roman"/>
        </w:rPr>
      </w:pPr>
    </w:p>
    <w:p w14:paraId="19B50079" w14:textId="5A00ACEF" w:rsidR="00E97E8A" w:rsidRPr="009C2B21" w:rsidRDefault="00207941" w:rsidP="00265A49">
      <w:pPr>
        <w:jc w:val="both"/>
        <w:rPr>
          <w:rFonts w:ascii="Times New Roman" w:hAnsi="Times New Roman" w:cs="Times New Roman"/>
          <w:b/>
          <w:bCs/>
        </w:rPr>
      </w:pPr>
      <w:r w:rsidRPr="003111DB">
        <w:rPr>
          <w:rFonts w:ascii="Times New Roman" w:hAnsi="Times New Roman" w:cs="Times New Roman"/>
          <w:b/>
          <w:bCs/>
        </w:rPr>
        <w:t>Assignments</w:t>
      </w:r>
    </w:p>
    <w:p w14:paraId="4FDFD608" w14:textId="77777777" w:rsidR="00207941" w:rsidRDefault="00036A27" w:rsidP="00265A49">
      <w:pPr>
        <w:jc w:val="both"/>
        <w:rPr>
          <w:rFonts w:ascii="Times New Roman" w:hAnsi="Times New Roman" w:cs="Times New Roman"/>
        </w:rPr>
      </w:pPr>
      <w:r>
        <w:rPr>
          <w:rFonts w:ascii="Times New Roman" w:hAnsi="Times New Roman" w:cs="Times New Roman"/>
        </w:rPr>
        <w:t xml:space="preserve">All assignments </w:t>
      </w:r>
      <w:r w:rsidR="00A3257D">
        <w:rPr>
          <w:rFonts w:ascii="Times New Roman" w:hAnsi="Times New Roman" w:cs="Times New Roman"/>
        </w:rPr>
        <w:t xml:space="preserve">have corresponding detailed guidelines that will be </w:t>
      </w:r>
      <w:r w:rsidR="006E46CA">
        <w:rPr>
          <w:rFonts w:ascii="Times New Roman" w:hAnsi="Times New Roman" w:cs="Times New Roman"/>
        </w:rPr>
        <w:t>on Blackboard – please read these before beginning your work.</w:t>
      </w:r>
    </w:p>
    <w:p w14:paraId="6757F245" w14:textId="77777777" w:rsidR="00342F81" w:rsidRPr="003111DB" w:rsidRDefault="00342F81" w:rsidP="00265A49">
      <w:pPr>
        <w:jc w:val="both"/>
        <w:rPr>
          <w:rFonts w:ascii="Times New Roman" w:hAnsi="Times New Roman" w:cs="Times New Roman"/>
        </w:rPr>
      </w:pPr>
    </w:p>
    <w:p w14:paraId="70B025D1" w14:textId="77777777" w:rsidR="008248A5" w:rsidRPr="003111DB" w:rsidRDefault="004C568E" w:rsidP="00265A49">
      <w:pPr>
        <w:jc w:val="both"/>
        <w:rPr>
          <w:rFonts w:ascii="Times New Roman" w:hAnsi="Times New Roman" w:cs="Times New Roman"/>
          <w:i/>
          <w:iCs/>
        </w:rPr>
      </w:pPr>
      <w:r w:rsidRPr="003111DB">
        <w:rPr>
          <w:rFonts w:ascii="Times New Roman" w:hAnsi="Times New Roman" w:cs="Times New Roman"/>
          <w:i/>
          <w:iCs/>
        </w:rPr>
        <w:t>Short Papers</w:t>
      </w:r>
    </w:p>
    <w:p w14:paraId="30A7AF0C" w14:textId="5FBAAC31" w:rsidR="00F35315" w:rsidRDefault="00F35315" w:rsidP="00265A49">
      <w:pPr>
        <w:jc w:val="both"/>
        <w:rPr>
          <w:rFonts w:ascii="Times New Roman" w:hAnsi="Times New Roman" w:cs="Times New Roman"/>
        </w:rPr>
      </w:pPr>
      <w:r w:rsidRPr="003111DB">
        <w:rPr>
          <w:rFonts w:ascii="Times New Roman" w:hAnsi="Times New Roman" w:cs="Times New Roman"/>
        </w:rPr>
        <w:t>You will write t</w:t>
      </w:r>
      <w:r w:rsidR="00DF619F">
        <w:rPr>
          <w:rFonts w:ascii="Times New Roman" w:hAnsi="Times New Roman" w:cs="Times New Roman"/>
        </w:rPr>
        <w:t>wo</w:t>
      </w:r>
      <w:r w:rsidRPr="003111DB">
        <w:rPr>
          <w:rFonts w:ascii="Times New Roman" w:hAnsi="Times New Roman" w:cs="Times New Roman"/>
        </w:rPr>
        <w:t xml:space="preserve"> short papers (4 pages each) that correspond to </w:t>
      </w:r>
      <w:r w:rsidR="00DF619F">
        <w:rPr>
          <w:rFonts w:ascii="Times New Roman" w:hAnsi="Times New Roman" w:cs="Times New Roman"/>
        </w:rPr>
        <w:t xml:space="preserve">two of </w:t>
      </w:r>
      <w:r w:rsidRPr="003111DB">
        <w:rPr>
          <w:rFonts w:ascii="Times New Roman" w:hAnsi="Times New Roman" w:cs="Times New Roman"/>
        </w:rPr>
        <w:t>th</w:t>
      </w:r>
      <w:r w:rsidR="0053754A">
        <w:rPr>
          <w:rFonts w:ascii="Times New Roman" w:hAnsi="Times New Roman" w:cs="Times New Roman"/>
        </w:rPr>
        <w:t xml:space="preserve">e first </w:t>
      </w:r>
      <w:r w:rsidR="00DF619F">
        <w:rPr>
          <w:rFonts w:ascii="Times New Roman" w:hAnsi="Times New Roman" w:cs="Times New Roman"/>
        </w:rPr>
        <w:t>three</w:t>
      </w:r>
      <w:r w:rsidR="0053754A">
        <w:rPr>
          <w:rFonts w:ascii="Times New Roman" w:hAnsi="Times New Roman" w:cs="Times New Roman"/>
        </w:rPr>
        <w:t xml:space="preserve"> thematic</w:t>
      </w:r>
      <w:r w:rsidRPr="003111DB">
        <w:rPr>
          <w:rFonts w:ascii="Times New Roman" w:hAnsi="Times New Roman" w:cs="Times New Roman"/>
        </w:rPr>
        <w:t xml:space="preserve"> units</w:t>
      </w:r>
      <w:r w:rsidR="00860402" w:rsidRPr="003111DB">
        <w:rPr>
          <w:rFonts w:ascii="Times New Roman" w:hAnsi="Times New Roman" w:cs="Times New Roman"/>
        </w:rPr>
        <w:t>. They will each respond to a question/set of questions I post on Blackboard</w:t>
      </w:r>
      <w:r w:rsidR="00BF0BD1" w:rsidRPr="003111DB">
        <w:rPr>
          <w:rFonts w:ascii="Times New Roman" w:hAnsi="Times New Roman" w:cs="Times New Roman"/>
        </w:rPr>
        <w:t>.</w:t>
      </w:r>
    </w:p>
    <w:p w14:paraId="2BF33D65" w14:textId="77777777" w:rsidR="004C568E" w:rsidRPr="003111DB" w:rsidRDefault="004C568E" w:rsidP="00265A49">
      <w:pPr>
        <w:jc w:val="both"/>
        <w:rPr>
          <w:rFonts w:ascii="Times New Roman" w:hAnsi="Times New Roman" w:cs="Times New Roman"/>
          <w:i/>
          <w:iCs/>
        </w:rPr>
      </w:pPr>
    </w:p>
    <w:p w14:paraId="2D8723F5" w14:textId="77777777" w:rsidR="004C568E" w:rsidRPr="003111DB" w:rsidRDefault="004C568E" w:rsidP="00265A49">
      <w:pPr>
        <w:jc w:val="both"/>
        <w:rPr>
          <w:rFonts w:ascii="Times New Roman" w:hAnsi="Times New Roman" w:cs="Times New Roman"/>
          <w:i/>
          <w:iCs/>
        </w:rPr>
      </w:pPr>
      <w:r w:rsidRPr="003111DB">
        <w:rPr>
          <w:rFonts w:ascii="Times New Roman" w:hAnsi="Times New Roman" w:cs="Times New Roman"/>
          <w:i/>
          <w:iCs/>
        </w:rPr>
        <w:t>Final Paper</w:t>
      </w:r>
    </w:p>
    <w:p w14:paraId="347B46CC" w14:textId="79FEAE60" w:rsidR="00FC019A" w:rsidRDefault="00BF0BD1" w:rsidP="00265A49">
      <w:pPr>
        <w:jc w:val="both"/>
        <w:rPr>
          <w:rFonts w:ascii="Times New Roman" w:hAnsi="Times New Roman" w:cs="Times New Roman"/>
        </w:rPr>
      </w:pPr>
      <w:r w:rsidRPr="003111DB">
        <w:rPr>
          <w:rFonts w:ascii="Times New Roman" w:hAnsi="Times New Roman" w:cs="Times New Roman"/>
        </w:rPr>
        <w:t>You will write one longer paper (</w:t>
      </w:r>
      <w:r w:rsidR="008D668C">
        <w:rPr>
          <w:rFonts w:ascii="Times New Roman" w:hAnsi="Times New Roman" w:cs="Times New Roman"/>
        </w:rPr>
        <w:t>5</w:t>
      </w:r>
      <w:r w:rsidRPr="003111DB">
        <w:rPr>
          <w:rFonts w:ascii="Times New Roman" w:hAnsi="Times New Roman" w:cs="Times New Roman"/>
        </w:rPr>
        <w:t xml:space="preserve"> pages) for the final in this class. It will primarily correspond to ou</w:t>
      </w:r>
      <w:r w:rsidR="00A37C7C" w:rsidRPr="003111DB">
        <w:rPr>
          <w:rFonts w:ascii="Times New Roman" w:hAnsi="Times New Roman" w:cs="Times New Roman"/>
        </w:rPr>
        <w:t>r final unit but will also involve the other units and the themes we have explored throughout the semester. You will have a f</w:t>
      </w:r>
      <w:r w:rsidR="007255BB" w:rsidRPr="003111DB">
        <w:rPr>
          <w:rFonts w:ascii="Times New Roman" w:hAnsi="Times New Roman" w:cs="Times New Roman"/>
        </w:rPr>
        <w:t>ew questions to choose from for this paper.</w:t>
      </w:r>
    </w:p>
    <w:p w14:paraId="3DE55512" w14:textId="77777777" w:rsidR="007065F6" w:rsidRDefault="007065F6" w:rsidP="00265A49">
      <w:pPr>
        <w:jc w:val="both"/>
        <w:rPr>
          <w:rFonts w:ascii="Times New Roman" w:hAnsi="Times New Roman" w:cs="Times New Roman"/>
        </w:rPr>
      </w:pPr>
    </w:p>
    <w:p w14:paraId="1AA71DAD" w14:textId="02553211" w:rsidR="008D5F8D" w:rsidRDefault="008D5F8D" w:rsidP="00265A49">
      <w:pPr>
        <w:jc w:val="both"/>
        <w:rPr>
          <w:rFonts w:ascii="Times New Roman" w:hAnsi="Times New Roman" w:cs="Times New Roman"/>
        </w:rPr>
      </w:pPr>
      <w:r>
        <w:rPr>
          <w:rFonts w:ascii="Times New Roman" w:hAnsi="Times New Roman" w:cs="Times New Roman"/>
          <w:i/>
          <w:iCs/>
        </w:rPr>
        <w:t>Mock Trial</w:t>
      </w:r>
    </w:p>
    <w:p w14:paraId="016F84E4" w14:textId="77777777" w:rsidR="008C047F" w:rsidRDefault="008D5F8D" w:rsidP="00265A49">
      <w:pPr>
        <w:jc w:val="both"/>
        <w:rPr>
          <w:rFonts w:ascii="Times New Roman" w:hAnsi="Times New Roman" w:cs="Times New Roman"/>
        </w:rPr>
      </w:pPr>
      <w:r w:rsidRPr="008D5F8D">
        <w:rPr>
          <w:rFonts w:ascii="Times New Roman" w:hAnsi="Times New Roman" w:cs="Times New Roman"/>
        </w:rPr>
        <w:t xml:space="preserve">During </w:t>
      </w:r>
      <w:r>
        <w:rPr>
          <w:rFonts w:ascii="Times New Roman" w:hAnsi="Times New Roman" w:cs="Times New Roman"/>
        </w:rPr>
        <w:t>two</w:t>
      </w:r>
      <w:r w:rsidRPr="008D5F8D">
        <w:rPr>
          <w:rFonts w:ascii="Times New Roman" w:hAnsi="Times New Roman" w:cs="Times New Roman"/>
        </w:rPr>
        <w:t xml:space="preserve"> of the first three units, we will be studying</w:t>
      </w:r>
      <w:r>
        <w:rPr>
          <w:rFonts w:ascii="Times New Roman" w:hAnsi="Times New Roman" w:cs="Times New Roman"/>
        </w:rPr>
        <w:t xml:space="preserve"> two trials (one fictional, one all too real) </w:t>
      </w:r>
      <w:r w:rsidR="00F850E4">
        <w:rPr>
          <w:rFonts w:ascii="Times New Roman" w:hAnsi="Times New Roman" w:cs="Times New Roman"/>
        </w:rPr>
        <w:t xml:space="preserve">that reflect conflicts that extend beyond the individuals involved </w:t>
      </w:r>
      <w:r w:rsidR="001557E3">
        <w:rPr>
          <w:rFonts w:ascii="Times New Roman" w:hAnsi="Times New Roman" w:cs="Times New Roman"/>
        </w:rPr>
        <w:t xml:space="preserve">and reflect major tensions between different </w:t>
      </w:r>
      <w:r w:rsidR="00BE30FC">
        <w:rPr>
          <w:rFonts w:ascii="Times New Roman" w:hAnsi="Times New Roman" w:cs="Times New Roman"/>
        </w:rPr>
        <w:t xml:space="preserve">cultural groups, socioeconomic classes, worldviews, </w:t>
      </w:r>
      <w:r w:rsidR="00BE7B9B">
        <w:rPr>
          <w:rFonts w:ascii="Times New Roman" w:hAnsi="Times New Roman" w:cs="Times New Roman"/>
        </w:rPr>
        <w:t>and institutions. Half of the class</w:t>
      </w:r>
      <w:r w:rsidRPr="008D5F8D">
        <w:rPr>
          <w:rFonts w:ascii="Times New Roman" w:hAnsi="Times New Roman" w:cs="Times New Roman"/>
        </w:rPr>
        <w:t xml:space="preserve"> (~</w:t>
      </w:r>
      <w:r w:rsidR="0056208D">
        <w:rPr>
          <w:rFonts w:ascii="Times New Roman" w:hAnsi="Times New Roman" w:cs="Times New Roman"/>
        </w:rPr>
        <w:t>7-8</w:t>
      </w:r>
      <w:r w:rsidRPr="008D5F8D">
        <w:rPr>
          <w:rFonts w:ascii="Times New Roman" w:hAnsi="Times New Roman" w:cs="Times New Roman"/>
        </w:rPr>
        <w:t xml:space="preserve"> students) </w:t>
      </w:r>
      <w:r w:rsidR="0056208D">
        <w:rPr>
          <w:rFonts w:ascii="Times New Roman" w:hAnsi="Times New Roman" w:cs="Times New Roman"/>
        </w:rPr>
        <w:t>will take on the role of some key figures in the trial and participate in a</w:t>
      </w:r>
      <w:r w:rsidR="00133374">
        <w:rPr>
          <w:rFonts w:ascii="Times New Roman" w:hAnsi="Times New Roman" w:cs="Times New Roman"/>
        </w:rPr>
        <w:t xml:space="preserve"> live mock trial for each unit. The other half of the class will take on the role of the jury </w:t>
      </w:r>
      <w:r w:rsidR="00802D0E">
        <w:rPr>
          <w:rFonts w:ascii="Times New Roman" w:hAnsi="Times New Roman" w:cs="Times New Roman"/>
        </w:rPr>
        <w:t>and will reach a verdict on the basis of our class version of the trial.</w:t>
      </w:r>
    </w:p>
    <w:p w14:paraId="5DE290DE" w14:textId="77777777" w:rsidR="008C047F" w:rsidRDefault="008C047F" w:rsidP="00265A49">
      <w:pPr>
        <w:jc w:val="both"/>
        <w:rPr>
          <w:rFonts w:ascii="Times New Roman" w:hAnsi="Times New Roman" w:cs="Times New Roman"/>
        </w:rPr>
      </w:pPr>
    </w:p>
    <w:p w14:paraId="3BA15FCD" w14:textId="5E098E97" w:rsidR="008D5F8D" w:rsidRPr="008D5F8D" w:rsidRDefault="008C047F" w:rsidP="00265A49">
      <w:pPr>
        <w:jc w:val="both"/>
        <w:rPr>
          <w:rFonts w:ascii="Times New Roman" w:hAnsi="Times New Roman" w:cs="Times New Roman"/>
        </w:rPr>
      </w:pPr>
      <w:r>
        <w:rPr>
          <w:rFonts w:ascii="Times New Roman" w:hAnsi="Times New Roman" w:cs="Times New Roman"/>
        </w:rPr>
        <w:t>For the “performers,” t</w:t>
      </w:r>
      <w:r w:rsidR="008D5F8D" w:rsidRPr="008D5F8D">
        <w:rPr>
          <w:rFonts w:ascii="Times New Roman" w:hAnsi="Times New Roman" w:cs="Times New Roman"/>
        </w:rPr>
        <w:t xml:space="preserve">his will take the place of that unit’s short paper assignment, and </w:t>
      </w:r>
      <w:r w:rsidR="004A4708">
        <w:rPr>
          <w:rFonts w:ascii="Times New Roman" w:hAnsi="Times New Roman" w:cs="Times New Roman"/>
        </w:rPr>
        <w:t xml:space="preserve">it </w:t>
      </w:r>
      <w:r w:rsidR="008D5F8D" w:rsidRPr="008D5F8D">
        <w:rPr>
          <w:rFonts w:ascii="Times New Roman" w:hAnsi="Times New Roman" w:cs="Times New Roman"/>
        </w:rPr>
        <w:t xml:space="preserve">is worth </w:t>
      </w:r>
      <w:r w:rsidR="00A67CAA">
        <w:rPr>
          <w:rFonts w:ascii="Times New Roman" w:hAnsi="Times New Roman" w:cs="Times New Roman"/>
        </w:rPr>
        <w:t>50</w:t>
      </w:r>
      <w:r w:rsidR="008D5F8D" w:rsidRPr="008D5F8D">
        <w:rPr>
          <w:rFonts w:ascii="Times New Roman" w:hAnsi="Times New Roman" w:cs="Times New Roman"/>
        </w:rPr>
        <w:t xml:space="preserve"> points total.</w:t>
      </w:r>
    </w:p>
    <w:p w14:paraId="289677C0" w14:textId="77777777" w:rsidR="008D5F8D" w:rsidRDefault="008D5F8D" w:rsidP="00265A49">
      <w:pPr>
        <w:jc w:val="both"/>
        <w:rPr>
          <w:rFonts w:ascii="Times New Roman" w:hAnsi="Times New Roman" w:cs="Times New Roman"/>
        </w:rPr>
      </w:pPr>
    </w:p>
    <w:p w14:paraId="7857BCF3" w14:textId="77777777" w:rsidR="00C240F1" w:rsidRPr="00FC019A" w:rsidRDefault="00367B6E" w:rsidP="00265A49">
      <w:pPr>
        <w:jc w:val="both"/>
        <w:rPr>
          <w:rFonts w:ascii="Times New Roman" w:hAnsi="Times New Roman" w:cs="Times New Roman"/>
        </w:rPr>
      </w:pPr>
      <w:r w:rsidRPr="003111DB">
        <w:rPr>
          <w:rFonts w:ascii="Times New Roman" w:hAnsi="Times New Roman" w:cs="Times New Roman"/>
          <w:i/>
          <w:iCs/>
        </w:rPr>
        <w:t>Participation</w:t>
      </w:r>
    </w:p>
    <w:p w14:paraId="3DA00013" w14:textId="77777777" w:rsidR="006262CC" w:rsidRDefault="00646496" w:rsidP="00265A49">
      <w:pPr>
        <w:jc w:val="both"/>
        <w:rPr>
          <w:rFonts w:ascii="Times New Roman" w:hAnsi="Times New Roman" w:cs="Times New Roman"/>
        </w:rPr>
      </w:pPr>
      <w:r w:rsidRPr="00646496">
        <w:rPr>
          <w:rFonts w:ascii="Times New Roman" w:hAnsi="Times New Roman" w:cs="Times New Roman"/>
        </w:rPr>
        <w:t xml:space="preserve">There are three dimensions to daily participation: annotations, class discussion, and written reflections. Before coming to class each day that we have reading, you will annotate your assigned texts in your small group on </w:t>
      </w:r>
      <w:proofErr w:type="spellStart"/>
      <w:r w:rsidRPr="00646496">
        <w:rPr>
          <w:rFonts w:ascii="Times New Roman" w:hAnsi="Times New Roman" w:cs="Times New Roman"/>
        </w:rPr>
        <w:t>Perusall</w:t>
      </w:r>
      <w:proofErr w:type="spellEnd"/>
      <w:r w:rsidRPr="00646496">
        <w:rPr>
          <w:rFonts w:ascii="Times New Roman" w:hAnsi="Times New Roman" w:cs="Times New Roman"/>
        </w:rPr>
        <w:t>. These annotations are worth 3 points each day.</w:t>
      </w:r>
    </w:p>
    <w:p w14:paraId="4889C1F1" w14:textId="77777777" w:rsidR="006262CC" w:rsidRDefault="006262CC" w:rsidP="00265A49">
      <w:pPr>
        <w:jc w:val="both"/>
        <w:rPr>
          <w:rFonts w:ascii="Times New Roman" w:hAnsi="Times New Roman" w:cs="Times New Roman"/>
        </w:rPr>
      </w:pPr>
    </w:p>
    <w:p w14:paraId="103BE863" w14:textId="3E2FBD9B" w:rsidR="00D16747" w:rsidRDefault="00646496" w:rsidP="00265A49">
      <w:pPr>
        <w:jc w:val="both"/>
        <w:rPr>
          <w:rFonts w:ascii="Times New Roman" w:hAnsi="Times New Roman" w:cs="Times New Roman"/>
        </w:rPr>
      </w:pPr>
      <w:r w:rsidRPr="00646496">
        <w:rPr>
          <w:rFonts w:ascii="Times New Roman" w:hAnsi="Times New Roman" w:cs="Times New Roman"/>
        </w:rPr>
        <w:t>We will work through the texts together in class and discuss questions that we pose to the text and to each other.</w:t>
      </w:r>
      <w:r>
        <w:rPr>
          <w:rFonts w:ascii="Times New Roman" w:hAnsi="Times New Roman" w:cs="Times New Roman"/>
        </w:rPr>
        <w:t xml:space="preserve"> </w:t>
      </w:r>
      <w:r w:rsidRPr="00646496">
        <w:rPr>
          <w:rFonts w:ascii="Times New Roman" w:hAnsi="Times New Roman" w:cs="Times New Roman"/>
        </w:rPr>
        <w:t>You can earn up to 3 points for in-class participation: 1 for being there and paying attention, an additional 2 for the quality of your contributions during discussions. Contributing can</w:t>
      </w:r>
      <w:r>
        <w:rPr>
          <w:rFonts w:ascii="Times New Roman" w:hAnsi="Times New Roman" w:cs="Times New Roman"/>
        </w:rPr>
        <w:t xml:space="preserve"> include both answering and asking questions.</w:t>
      </w:r>
    </w:p>
    <w:p w14:paraId="699396B6" w14:textId="77777777" w:rsidR="006262CC" w:rsidRDefault="006262CC" w:rsidP="00265A49">
      <w:pPr>
        <w:jc w:val="both"/>
        <w:rPr>
          <w:rFonts w:ascii="Times New Roman" w:hAnsi="Times New Roman" w:cs="Times New Roman"/>
        </w:rPr>
      </w:pPr>
    </w:p>
    <w:p w14:paraId="3A0CA86B" w14:textId="77777777" w:rsidR="006262CC" w:rsidRPr="006262CC" w:rsidRDefault="006262CC" w:rsidP="006262CC">
      <w:pPr>
        <w:jc w:val="both"/>
        <w:rPr>
          <w:rFonts w:ascii="Times New Roman" w:hAnsi="Times New Roman" w:cs="Times New Roman"/>
        </w:rPr>
      </w:pPr>
      <w:r w:rsidRPr="006262CC">
        <w:rPr>
          <w:rFonts w:ascii="Times New Roman" w:hAnsi="Times New Roman" w:cs="Times New Roman"/>
        </w:rPr>
        <w:lastRenderedPageBreak/>
        <w:t xml:space="preserve">There will also be a reflection question you will complete and submit online each class. We will </w:t>
      </w:r>
    </w:p>
    <w:p w14:paraId="12A5EBE9" w14:textId="77777777" w:rsidR="006262CC" w:rsidRPr="006262CC" w:rsidRDefault="006262CC" w:rsidP="006262CC">
      <w:pPr>
        <w:jc w:val="both"/>
        <w:rPr>
          <w:rFonts w:ascii="Times New Roman" w:hAnsi="Times New Roman" w:cs="Times New Roman"/>
        </w:rPr>
      </w:pPr>
      <w:r w:rsidRPr="006262CC">
        <w:rPr>
          <w:rFonts w:ascii="Times New Roman" w:hAnsi="Times New Roman" w:cs="Times New Roman"/>
        </w:rPr>
        <w:t>then reconvene as a class to talk about our responses. These reflections are worth 4 points each: 2</w:t>
      </w:r>
    </w:p>
    <w:p w14:paraId="03900468" w14:textId="489E1454" w:rsidR="006262CC" w:rsidRDefault="006262CC" w:rsidP="00265A49">
      <w:pPr>
        <w:jc w:val="both"/>
        <w:rPr>
          <w:rFonts w:ascii="Times New Roman" w:hAnsi="Times New Roman" w:cs="Times New Roman"/>
        </w:rPr>
      </w:pPr>
      <w:r w:rsidRPr="006262CC">
        <w:rPr>
          <w:rFonts w:ascii="Times New Roman" w:hAnsi="Times New Roman" w:cs="Times New Roman"/>
        </w:rPr>
        <w:t>points for simply completing it, and an additional 2 points available for quality responses.</w:t>
      </w:r>
    </w:p>
    <w:p w14:paraId="65D19AC6" w14:textId="77777777" w:rsidR="00646496" w:rsidRDefault="00646496" w:rsidP="00265A49">
      <w:pPr>
        <w:jc w:val="both"/>
        <w:rPr>
          <w:rFonts w:ascii="Times New Roman" w:hAnsi="Times New Roman" w:cs="Times New Roman"/>
        </w:rPr>
      </w:pPr>
    </w:p>
    <w:p w14:paraId="1E15D315" w14:textId="6683B5D6" w:rsidR="00D16747" w:rsidRDefault="00D16747" w:rsidP="00265A49">
      <w:pPr>
        <w:jc w:val="both"/>
        <w:rPr>
          <w:rFonts w:ascii="Times New Roman" w:hAnsi="Times New Roman" w:cs="Times New Roman"/>
        </w:rPr>
      </w:pPr>
      <w:r>
        <w:rPr>
          <w:rFonts w:ascii="Times New Roman" w:hAnsi="Times New Roman" w:cs="Times New Roman"/>
          <w:i/>
          <w:iCs/>
        </w:rPr>
        <w:t>Facilitation</w:t>
      </w:r>
    </w:p>
    <w:p w14:paraId="65E3B8DE" w14:textId="0736EE73" w:rsidR="00D16747" w:rsidRPr="00D16747" w:rsidRDefault="005919A3" w:rsidP="00265A49">
      <w:pPr>
        <w:jc w:val="both"/>
        <w:rPr>
          <w:rFonts w:ascii="Times New Roman" w:hAnsi="Times New Roman" w:cs="Times New Roman"/>
        </w:rPr>
      </w:pPr>
      <w:r>
        <w:rPr>
          <w:rFonts w:ascii="Times New Roman" w:hAnsi="Times New Roman" w:cs="Times New Roman"/>
        </w:rPr>
        <w:t xml:space="preserve">As you progress through your education and your lives, it is increasingly necessary </w:t>
      </w:r>
      <w:r w:rsidR="00DB4DD7">
        <w:rPr>
          <w:rFonts w:ascii="Times New Roman" w:hAnsi="Times New Roman" w:cs="Times New Roman"/>
        </w:rPr>
        <w:t xml:space="preserve">to </w:t>
      </w:r>
      <w:r w:rsidR="00DA4A22">
        <w:rPr>
          <w:rFonts w:ascii="Times New Roman" w:hAnsi="Times New Roman" w:cs="Times New Roman"/>
        </w:rPr>
        <w:t>become an independent</w:t>
      </w:r>
      <w:r w:rsidR="00DB4DD7">
        <w:rPr>
          <w:rFonts w:ascii="Times New Roman" w:hAnsi="Times New Roman" w:cs="Times New Roman"/>
        </w:rPr>
        <w:t xml:space="preserve"> learn</w:t>
      </w:r>
      <w:r w:rsidR="00DA4A22">
        <w:rPr>
          <w:rFonts w:ascii="Times New Roman" w:hAnsi="Times New Roman" w:cs="Times New Roman"/>
        </w:rPr>
        <w:t>er</w:t>
      </w:r>
      <w:r w:rsidR="00DB4DD7">
        <w:rPr>
          <w:rFonts w:ascii="Times New Roman" w:hAnsi="Times New Roman" w:cs="Times New Roman"/>
        </w:rPr>
        <w:t xml:space="preserve">. To this end, you need to know how to ask questions, and which questions to ask. Each of you will be responsible for </w:t>
      </w:r>
      <w:r w:rsidR="00273922">
        <w:rPr>
          <w:rFonts w:ascii="Times New Roman" w:hAnsi="Times New Roman" w:cs="Times New Roman"/>
        </w:rPr>
        <w:t xml:space="preserve">bringing your own reflection question for the class </w:t>
      </w:r>
      <w:r w:rsidR="00706CA2">
        <w:rPr>
          <w:rFonts w:ascii="Times New Roman" w:hAnsi="Times New Roman" w:cs="Times New Roman"/>
        </w:rPr>
        <w:t>to answer</w:t>
      </w:r>
      <w:r w:rsidR="007D20C0">
        <w:rPr>
          <w:rFonts w:ascii="Times New Roman" w:hAnsi="Times New Roman" w:cs="Times New Roman"/>
        </w:rPr>
        <w:t>,</w:t>
      </w:r>
      <w:r w:rsidR="00706CA2">
        <w:rPr>
          <w:rFonts w:ascii="Times New Roman" w:hAnsi="Times New Roman" w:cs="Times New Roman"/>
        </w:rPr>
        <w:t xml:space="preserve"> </w:t>
      </w:r>
      <w:r w:rsidR="00DA4A22">
        <w:rPr>
          <w:rFonts w:ascii="Times New Roman" w:hAnsi="Times New Roman" w:cs="Times New Roman"/>
        </w:rPr>
        <w:t>one class period during the semester.</w:t>
      </w:r>
      <w:r w:rsidR="00553A0F">
        <w:rPr>
          <w:rFonts w:ascii="Times New Roman" w:hAnsi="Times New Roman" w:cs="Times New Roman"/>
        </w:rPr>
        <w:t xml:space="preserve"> We will pick which day you are </w:t>
      </w:r>
      <w:r w:rsidR="00A747BA">
        <w:rPr>
          <w:rFonts w:ascii="Times New Roman" w:hAnsi="Times New Roman" w:cs="Times New Roman"/>
        </w:rPr>
        <w:t>responsible for at the beginning of the semester.</w:t>
      </w:r>
      <w:r w:rsidR="009A2B86">
        <w:rPr>
          <w:rFonts w:ascii="Times New Roman" w:hAnsi="Times New Roman" w:cs="Times New Roman"/>
        </w:rPr>
        <w:t xml:space="preserve"> </w:t>
      </w:r>
      <w:r w:rsidR="00AE49FA">
        <w:rPr>
          <w:rFonts w:ascii="Times New Roman" w:hAnsi="Times New Roman" w:cs="Times New Roman"/>
        </w:rPr>
        <w:t>Facilitation will be worth an additional 3 points for the day.</w:t>
      </w:r>
    </w:p>
    <w:p w14:paraId="5592000E" w14:textId="77777777" w:rsidR="00A84E48" w:rsidRDefault="00A84E48" w:rsidP="00265A49">
      <w:pPr>
        <w:jc w:val="both"/>
        <w:rPr>
          <w:rFonts w:ascii="Times New Roman" w:hAnsi="Times New Roman" w:cs="Times New Roman"/>
        </w:rPr>
      </w:pPr>
    </w:p>
    <w:p w14:paraId="5D18F6BF" w14:textId="77777777" w:rsidR="00A84E48" w:rsidRDefault="00A84E48" w:rsidP="00265A49">
      <w:pPr>
        <w:jc w:val="both"/>
        <w:rPr>
          <w:rFonts w:ascii="Times New Roman" w:hAnsi="Times New Roman" w:cs="Times New Roman"/>
        </w:rPr>
      </w:pPr>
      <w:r>
        <w:rPr>
          <w:rFonts w:ascii="Times New Roman" w:hAnsi="Times New Roman" w:cs="Times New Roman"/>
          <w:i/>
          <w:iCs/>
        </w:rPr>
        <w:t>Cultural Events</w:t>
      </w:r>
    </w:p>
    <w:p w14:paraId="1B2337B9"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You are expected to attend 3 “ACS Approved” cultural events throughout the semester and submit </w:t>
      </w:r>
    </w:p>
    <w:p w14:paraId="311D6A15"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a one page written reflection on your experience for each of them. You can always count an event </w:t>
      </w:r>
    </w:p>
    <w:p w14:paraId="507B721B"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(virtual or otherwise) that has the “ACS Approved” distinction (this will be clearly advertised) but </w:t>
      </w:r>
    </w:p>
    <w:p w14:paraId="2AD564C7"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you can propose other activities and events to me – if it is worthwhile and will help expand your </w:t>
      </w:r>
    </w:p>
    <w:p w14:paraId="57880081"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learning experiences from class, I will approve it. You must get approval ahead of time, or risk not </w:t>
      </w:r>
    </w:p>
    <w:p w14:paraId="17884961" w14:textId="77777777" w:rsidR="002300E5" w:rsidRPr="002300E5" w:rsidRDefault="002300E5" w:rsidP="002300E5">
      <w:pPr>
        <w:jc w:val="both"/>
        <w:rPr>
          <w:rFonts w:ascii="Times New Roman" w:hAnsi="Times New Roman" w:cs="Times New Roman"/>
        </w:rPr>
      </w:pPr>
      <w:r w:rsidRPr="002300E5">
        <w:rPr>
          <w:rFonts w:ascii="Times New Roman" w:hAnsi="Times New Roman" w:cs="Times New Roman"/>
        </w:rPr>
        <w:t xml:space="preserve">getting credit for an event that doesn’t count. Each of your one-page response papers will be worth </w:t>
      </w:r>
    </w:p>
    <w:p w14:paraId="539E2419" w14:textId="6273D305" w:rsidR="00415A24" w:rsidRDefault="002300E5" w:rsidP="00265A49">
      <w:pPr>
        <w:jc w:val="both"/>
        <w:rPr>
          <w:rFonts w:ascii="Times New Roman" w:hAnsi="Times New Roman" w:cs="Times New Roman"/>
        </w:rPr>
      </w:pPr>
      <w:r w:rsidRPr="002300E5">
        <w:rPr>
          <w:rFonts w:ascii="Times New Roman" w:hAnsi="Times New Roman" w:cs="Times New Roman"/>
        </w:rPr>
        <w:t>20 points, and will count towards your general participation grade.</w:t>
      </w:r>
    </w:p>
    <w:p w14:paraId="34CE4D4D" w14:textId="77777777" w:rsidR="002300E5" w:rsidRDefault="002300E5" w:rsidP="00265A49">
      <w:pPr>
        <w:jc w:val="both"/>
        <w:rPr>
          <w:rFonts w:ascii="Times New Roman" w:hAnsi="Times New Roman" w:cs="Times New Roman"/>
        </w:rPr>
      </w:pPr>
    </w:p>
    <w:p w14:paraId="54F3CABD" w14:textId="417A46DE" w:rsidR="00AE0CB6" w:rsidRDefault="00AE0CB6" w:rsidP="00284B2C">
      <w:pPr>
        <w:jc w:val="both"/>
        <w:rPr>
          <w:rFonts w:ascii="Times New Roman" w:hAnsi="Times New Roman" w:cs="Times New Roman"/>
        </w:rPr>
      </w:pPr>
      <w:r>
        <w:rPr>
          <w:rFonts w:ascii="Times New Roman" w:hAnsi="Times New Roman" w:cs="Times New Roman"/>
          <w:i/>
          <w:iCs/>
        </w:rPr>
        <w:t>Meeting</w:t>
      </w:r>
    </w:p>
    <w:p w14:paraId="2E31A11E" w14:textId="4A42C534" w:rsidR="00415A24" w:rsidRPr="00A84E48" w:rsidRDefault="00AE0CB6" w:rsidP="00265A49">
      <w:pPr>
        <w:jc w:val="both"/>
        <w:rPr>
          <w:rFonts w:ascii="Times New Roman" w:hAnsi="Times New Roman" w:cs="Times New Roman"/>
        </w:rPr>
      </w:pPr>
      <w:r>
        <w:rPr>
          <w:rFonts w:ascii="Times New Roman" w:hAnsi="Times New Roman" w:cs="Times New Roman"/>
        </w:rPr>
        <w:t xml:space="preserve">You need to make an appointment to meet with me at some point during the semester to discuss your writing. </w:t>
      </w:r>
      <w:r w:rsidR="00971290">
        <w:rPr>
          <w:rFonts w:ascii="Times New Roman" w:hAnsi="Times New Roman" w:cs="Times New Roman"/>
        </w:rPr>
        <w:t>I recommend meeting early in the semester to plan your writing and/or to go over feedback in order to make necessary changes and improvements on later assignments.</w:t>
      </w:r>
    </w:p>
    <w:p w14:paraId="319E5A62" w14:textId="77777777" w:rsidR="007255BB" w:rsidRPr="003111DB" w:rsidRDefault="007255BB" w:rsidP="00265A49">
      <w:pPr>
        <w:jc w:val="both"/>
        <w:rPr>
          <w:rFonts w:ascii="Times New Roman" w:hAnsi="Times New Roman" w:cs="Times New Roman"/>
          <w:i/>
          <w:iCs/>
        </w:rPr>
      </w:pPr>
    </w:p>
    <w:p w14:paraId="22FE1C92" w14:textId="77777777" w:rsidR="00367B6E" w:rsidRPr="003111DB" w:rsidRDefault="00367B6E" w:rsidP="00265A49">
      <w:pPr>
        <w:jc w:val="both"/>
        <w:rPr>
          <w:rFonts w:ascii="Times New Roman" w:hAnsi="Times New Roman" w:cs="Times New Roman"/>
          <w:i/>
          <w:iCs/>
        </w:rPr>
      </w:pPr>
      <w:r w:rsidRPr="003111DB">
        <w:rPr>
          <w:rFonts w:ascii="Times New Roman" w:hAnsi="Times New Roman" w:cs="Times New Roman"/>
          <w:i/>
          <w:iCs/>
        </w:rPr>
        <w:t>Portfolio</w:t>
      </w:r>
    </w:p>
    <w:p w14:paraId="16503AA5" w14:textId="1F12A339" w:rsidR="00F16273" w:rsidRDefault="001A67B0" w:rsidP="00265A49">
      <w:pPr>
        <w:jc w:val="both"/>
        <w:rPr>
          <w:rFonts w:ascii="Times New Roman" w:hAnsi="Times New Roman" w:cs="Times New Roman"/>
        </w:rPr>
      </w:pPr>
      <w:r w:rsidRPr="003111DB">
        <w:rPr>
          <w:rFonts w:ascii="Times New Roman" w:hAnsi="Times New Roman" w:cs="Times New Roman"/>
        </w:rPr>
        <w:t xml:space="preserve">All students generate a portfolio of work </w:t>
      </w:r>
      <w:r w:rsidR="005955DF" w:rsidRPr="003111DB">
        <w:rPr>
          <w:rFonts w:ascii="Times New Roman" w:hAnsi="Times New Roman" w:cs="Times New Roman"/>
        </w:rPr>
        <w:t xml:space="preserve">during their time in ACS. </w:t>
      </w:r>
      <w:r w:rsidR="00484AEB">
        <w:rPr>
          <w:rFonts w:ascii="Times New Roman" w:hAnsi="Times New Roman" w:cs="Times New Roman"/>
        </w:rPr>
        <w:t>Y</w:t>
      </w:r>
      <w:r w:rsidR="007D1E15">
        <w:rPr>
          <w:rFonts w:ascii="Times New Roman" w:hAnsi="Times New Roman" w:cs="Times New Roman"/>
        </w:rPr>
        <w:t>ou should have created your portfolio last year and submitted the first two assignments. Y</w:t>
      </w:r>
      <w:r w:rsidR="005955DF" w:rsidRPr="003111DB">
        <w:rPr>
          <w:rFonts w:ascii="Times New Roman" w:hAnsi="Times New Roman" w:cs="Times New Roman"/>
        </w:rPr>
        <w:t xml:space="preserve">ou will submit </w:t>
      </w:r>
      <w:r w:rsidR="007D1E15">
        <w:rPr>
          <w:rFonts w:ascii="Times New Roman" w:hAnsi="Times New Roman" w:cs="Times New Roman"/>
        </w:rPr>
        <w:t>t</w:t>
      </w:r>
      <w:r w:rsidR="00415A24">
        <w:rPr>
          <w:rFonts w:ascii="Times New Roman" w:hAnsi="Times New Roman" w:cs="Times New Roman"/>
        </w:rPr>
        <w:t>wo</w:t>
      </w:r>
      <w:r w:rsidR="007D1E15">
        <w:rPr>
          <w:rFonts w:ascii="Times New Roman" w:hAnsi="Times New Roman" w:cs="Times New Roman"/>
        </w:rPr>
        <w:t xml:space="preserve"> more</w:t>
      </w:r>
      <w:r w:rsidR="005955DF" w:rsidRPr="003111DB">
        <w:rPr>
          <w:rFonts w:ascii="Times New Roman" w:hAnsi="Times New Roman" w:cs="Times New Roman"/>
        </w:rPr>
        <w:t xml:space="preserve"> assignments to it </w:t>
      </w:r>
      <w:r w:rsidR="007D1E15">
        <w:rPr>
          <w:rFonts w:ascii="Times New Roman" w:hAnsi="Times New Roman" w:cs="Times New Roman"/>
        </w:rPr>
        <w:t xml:space="preserve">from this class </w:t>
      </w:r>
      <w:r w:rsidR="00B8500E" w:rsidRPr="003111DB">
        <w:rPr>
          <w:rFonts w:ascii="Times New Roman" w:hAnsi="Times New Roman" w:cs="Times New Roman"/>
        </w:rPr>
        <w:t>by the end of this semester</w:t>
      </w:r>
      <w:r w:rsidR="007D1E15">
        <w:rPr>
          <w:rFonts w:ascii="Times New Roman" w:hAnsi="Times New Roman" w:cs="Times New Roman"/>
        </w:rPr>
        <w:t>:</w:t>
      </w:r>
      <w:r w:rsidR="001514F0">
        <w:rPr>
          <w:rFonts w:ascii="Times New Roman" w:hAnsi="Times New Roman" w:cs="Times New Roman"/>
        </w:rPr>
        <w:t xml:space="preserve"> </w:t>
      </w:r>
      <w:r w:rsidR="00415A24">
        <w:rPr>
          <w:rFonts w:ascii="Times New Roman" w:hAnsi="Times New Roman" w:cs="Times New Roman"/>
        </w:rPr>
        <w:t>an</w:t>
      </w:r>
      <w:r w:rsidR="001514F0">
        <w:rPr>
          <w:rFonts w:ascii="Times New Roman" w:hAnsi="Times New Roman" w:cs="Times New Roman"/>
        </w:rPr>
        <w:t xml:space="preserve"> analytical paper</w:t>
      </w:r>
      <w:r w:rsidR="00415A24">
        <w:rPr>
          <w:rFonts w:ascii="Times New Roman" w:hAnsi="Times New Roman" w:cs="Times New Roman"/>
        </w:rPr>
        <w:t xml:space="preserve"> from ACS 1001</w:t>
      </w:r>
      <w:r w:rsidR="001514F0">
        <w:rPr>
          <w:rFonts w:ascii="Times New Roman" w:hAnsi="Times New Roman" w:cs="Times New Roman"/>
        </w:rPr>
        <w:t xml:space="preserve"> and on</w:t>
      </w:r>
      <w:r w:rsidR="0024624D">
        <w:rPr>
          <w:rFonts w:ascii="Times New Roman" w:hAnsi="Times New Roman" w:cs="Times New Roman"/>
        </w:rPr>
        <w:t>e final</w:t>
      </w:r>
      <w:r w:rsidR="001514F0">
        <w:rPr>
          <w:rFonts w:ascii="Times New Roman" w:hAnsi="Times New Roman" w:cs="Times New Roman"/>
        </w:rPr>
        <w:t xml:space="preserve"> reflection</w:t>
      </w:r>
      <w:r w:rsidR="0024624D">
        <w:rPr>
          <w:rFonts w:ascii="Times New Roman" w:hAnsi="Times New Roman" w:cs="Times New Roman"/>
        </w:rPr>
        <w:t xml:space="preserve"> on your writing and intellectual development over the past year</w:t>
      </w:r>
      <w:r w:rsidR="001514F0">
        <w:rPr>
          <w:rFonts w:ascii="Times New Roman" w:hAnsi="Times New Roman" w:cs="Times New Roman"/>
        </w:rPr>
        <w:t>.</w:t>
      </w:r>
    </w:p>
    <w:p w14:paraId="099A4B2B" w14:textId="77777777" w:rsidR="001A67B0" w:rsidRDefault="001A67B0" w:rsidP="00265A49">
      <w:pPr>
        <w:jc w:val="both"/>
        <w:rPr>
          <w:rFonts w:ascii="Times New Roman" w:hAnsi="Times New Roman" w:cs="Times New Roman"/>
          <w:b/>
          <w:bCs/>
        </w:rPr>
      </w:pPr>
    </w:p>
    <w:p w14:paraId="229A8986" w14:textId="77777777" w:rsidR="00621581" w:rsidRPr="003111DB" w:rsidRDefault="00621581" w:rsidP="00265A49">
      <w:pPr>
        <w:jc w:val="both"/>
        <w:rPr>
          <w:rFonts w:ascii="Times New Roman" w:hAnsi="Times New Roman" w:cs="Times New Roman"/>
          <w:b/>
          <w:bCs/>
        </w:rPr>
      </w:pPr>
    </w:p>
    <w:p w14:paraId="7F4266A4" w14:textId="77777777" w:rsidR="00207941" w:rsidRPr="003111DB" w:rsidRDefault="008F1C85" w:rsidP="00265A49">
      <w:pPr>
        <w:jc w:val="both"/>
        <w:rPr>
          <w:rFonts w:ascii="Times New Roman" w:hAnsi="Times New Roman" w:cs="Times New Roman"/>
        </w:rPr>
      </w:pPr>
      <w:r>
        <w:rPr>
          <w:rFonts w:ascii="Times New Roman" w:hAnsi="Times New Roman" w:cs="Times New Roman"/>
          <w:b/>
          <w:bCs/>
        </w:rPr>
        <w:t>Final Grade Breakdown</w:t>
      </w:r>
    </w:p>
    <w:tbl>
      <w:tblPr>
        <w:tblStyle w:val="TableGrid"/>
        <w:tblW w:w="9350" w:type="dxa"/>
        <w:tblLook w:val="04A0" w:firstRow="1" w:lastRow="0" w:firstColumn="1" w:lastColumn="0" w:noHBand="0" w:noVBand="1"/>
      </w:tblPr>
      <w:tblGrid>
        <w:gridCol w:w="3325"/>
        <w:gridCol w:w="2908"/>
        <w:gridCol w:w="3117"/>
      </w:tblGrid>
      <w:tr w:rsidR="00207941" w:rsidRPr="00BD4509" w14:paraId="04CAB0A8" w14:textId="77777777" w:rsidTr="00621581">
        <w:tc>
          <w:tcPr>
            <w:tcW w:w="3325" w:type="dxa"/>
          </w:tcPr>
          <w:p w14:paraId="3168A05C"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Assignment</w:t>
            </w:r>
          </w:p>
        </w:tc>
        <w:tc>
          <w:tcPr>
            <w:tcW w:w="2908" w:type="dxa"/>
          </w:tcPr>
          <w:p w14:paraId="15DCA9CA"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Points</w:t>
            </w:r>
          </w:p>
        </w:tc>
        <w:tc>
          <w:tcPr>
            <w:tcW w:w="3117" w:type="dxa"/>
          </w:tcPr>
          <w:p w14:paraId="4D6A5EFB" w14:textId="77777777" w:rsidR="00207941" w:rsidRPr="00BD4509" w:rsidRDefault="00207941" w:rsidP="00265A49">
            <w:pPr>
              <w:jc w:val="both"/>
              <w:rPr>
                <w:rFonts w:ascii="Times New Roman" w:hAnsi="Times New Roman" w:cs="Times New Roman"/>
                <w:b/>
                <w:bCs/>
              </w:rPr>
            </w:pPr>
            <w:r w:rsidRPr="00BD4509">
              <w:rPr>
                <w:rFonts w:ascii="Times New Roman" w:hAnsi="Times New Roman" w:cs="Times New Roman"/>
                <w:b/>
                <w:bCs/>
              </w:rPr>
              <w:t>Weight</w:t>
            </w:r>
          </w:p>
        </w:tc>
      </w:tr>
      <w:tr w:rsidR="00A67CAA" w:rsidRPr="003111DB" w14:paraId="583DB022" w14:textId="77777777" w:rsidTr="00621581">
        <w:tc>
          <w:tcPr>
            <w:tcW w:w="3325" w:type="dxa"/>
          </w:tcPr>
          <w:p w14:paraId="365F06AC" w14:textId="5DAB2293" w:rsidR="00A67CAA" w:rsidRPr="003111DB" w:rsidRDefault="002B500A" w:rsidP="00265A49">
            <w:pPr>
              <w:jc w:val="both"/>
              <w:rPr>
                <w:rFonts w:ascii="Times New Roman" w:hAnsi="Times New Roman" w:cs="Times New Roman"/>
              </w:rPr>
            </w:pPr>
            <w:r>
              <w:rPr>
                <w:rFonts w:ascii="Times New Roman" w:hAnsi="Times New Roman" w:cs="Times New Roman"/>
              </w:rPr>
              <w:t>Mock Trial</w:t>
            </w:r>
          </w:p>
        </w:tc>
        <w:tc>
          <w:tcPr>
            <w:tcW w:w="2908" w:type="dxa"/>
          </w:tcPr>
          <w:p w14:paraId="768FCD92" w14:textId="6A5C949E" w:rsidR="00A67CAA" w:rsidRPr="003111DB" w:rsidRDefault="002B500A" w:rsidP="00265A49">
            <w:pPr>
              <w:jc w:val="both"/>
              <w:rPr>
                <w:rFonts w:ascii="Times New Roman" w:hAnsi="Times New Roman" w:cs="Times New Roman"/>
              </w:rPr>
            </w:pPr>
            <w:r>
              <w:rPr>
                <w:rFonts w:ascii="Times New Roman" w:hAnsi="Times New Roman" w:cs="Times New Roman"/>
              </w:rPr>
              <w:t>50</w:t>
            </w:r>
          </w:p>
        </w:tc>
        <w:tc>
          <w:tcPr>
            <w:tcW w:w="3117" w:type="dxa"/>
          </w:tcPr>
          <w:p w14:paraId="05CE591F" w14:textId="54B7A408" w:rsidR="00A67CAA" w:rsidRDefault="002B500A" w:rsidP="00265A49">
            <w:pPr>
              <w:jc w:val="both"/>
              <w:rPr>
                <w:rFonts w:ascii="Times New Roman" w:hAnsi="Times New Roman" w:cs="Times New Roman"/>
              </w:rPr>
            </w:pPr>
            <w:r>
              <w:rPr>
                <w:rFonts w:ascii="Times New Roman" w:hAnsi="Times New Roman" w:cs="Times New Roman"/>
              </w:rPr>
              <w:t>15%</w:t>
            </w:r>
          </w:p>
        </w:tc>
      </w:tr>
      <w:tr w:rsidR="00207941" w:rsidRPr="003111DB" w14:paraId="6E840722" w14:textId="77777777" w:rsidTr="00621581">
        <w:tc>
          <w:tcPr>
            <w:tcW w:w="3325" w:type="dxa"/>
          </w:tcPr>
          <w:p w14:paraId="5F429EF0" w14:textId="0FFED408" w:rsidR="00207941" w:rsidRPr="003111DB" w:rsidRDefault="00436F5E" w:rsidP="00265A49">
            <w:pPr>
              <w:jc w:val="both"/>
              <w:rPr>
                <w:rFonts w:ascii="Times New Roman" w:hAnsi="Times New Roman" w:cs="Times New Roman"/>
              </w:rPr>
            </w:pPr>
            <w:r w:rsidRPr="003111DB">
              <w:rPr>
                <w:rFonts w:ascii="Times New Roman" w:hAnsi="Times New Roman" w:cs="Times New Roman"/>
              </w:rPr>
              <w:t>Short papers</w:t>
            </w:r>
            <w:r w:rsidR="001654BB">
              <w:rPr>
                <w:rFonts w:ascii="Times New Roman" w:hAnsi="Times New Roman" w:cs="Times New Roman"/>
              </w:rPr>
              <w:t xml:space="preserve"> </w:t>
            </w:r>
            <w:r w:rsidR="00A84E48">
              <w:rPr>
                <w:rFonts w:ascii="Times New Roman" w:hAnsi="Times New Roman" w:cs="Times New Roman"/>
              </w:rPr>
              <w:t>x</w:t>
            </w:r>
            <w:r w:rsidR="00A67CAA">
              <w:rPr>
                <w:rFonts w:ascii="Times New Roman" w:hAnsi="Times New Roman" w:cs="Times New Roman"/>
              </w:rPr>
              <w:t>2</w:t>
            </w:r>
          </w:p>
        </w:tc>
        <w:tc>
          <w:tcPr>
            <w:tcW w:w="2908" w:type="dxa"/>
          </w:tcPr>
          <w:p w14:paraId="19D83681" w14:textId="77777777" w:rsidR="00207941" w:rsidRPr="003111DB" w:rsidRDefault="00436F5E" w:rsidP="00265A49">
            <w:pPr>
              <w:jc w:val="both"/>
              <w:rPr>
                <w:rFonts w:ascii="Times New Roman" w:hAnsi="Times New Roman" w:cs="Times New Roman"/>
              </w:rPr>
            </w:pPr>
            <w:r w:rsidRPr="003111DB">
              <w:rPr>
                <w:rFonts w:ascii="Times New Roman" w:hAnsi="Times New Roman" w:cs="Times New Roman"/>
              </w:rPr>
              <w:t>50 each</w:t>
            </w:r>
          </w:p>
        </w:tc>
        <w:tc>
          <w:tcPr>
            <w:tcW w:w="3117" w:type="dxa"/>
          </w:tcPr>
          <w:p w14:paraId="16AFBA1F" w14:textId="6906A1E8" w:rsidR="00207941" w:rsidRPr="003111DB" w:rsidRDefault="00A67CAA" w:rsidP="00265A49">
            <w:pPr>
              <w:jc w:val="both"/>
              <w:rPr>
                <w:rFonts w:ascii="Times New Roman" w:hAnsi="Times New Roman" w:cs="Times New Roman"/>
              </w:rPr>
            </w:pPr>
            <w:r>
              <w:rPr>
                <w:rFonts w:ascii="Times New Roman" w:hAnsi="Times New Roman" w:cs="Times New Roman"/>
              </w:rPr>
              <w:t>30</w:t>
            </w:r>
            <w:r w:rsidR="00436F5E" w:rsidRPr="003111DB">
              <w:rPr>
                <w:rFonts w:ascii="Times New Roman" w:hAnsi="Times New Roman" w:cs="Times New Roman"/>
              </w:rPr>
              <w:t>% (1</w:t>
            </w:r>
            <w:r w:rsidR="00CD62CC">
              <w:rPr>
                <w:rFonts w:ascii="Times New Roman" w:hAnsi="Times New Roman" w:cs="Times New Roman"/>
              </w:rPr>
              <w:t>5%</w:t>
            </w:r>
            <w:r w:rsidR="00C720F9">
              <w:rPr>
                <w:rFonts w:ascii="Times New Roman" w:hAnsi="Times New Roman" w:cs="Times New Roman"/>
              </w:rPr>
              <w:t xml:space="preserve"> each</w:t>
            </w:r>
            <w:r w:rsidR="00436F5E" w:rsidRPr="003111DB">
              <w:rPr>
                <w:rFonts w:ascii="Times New Roman" w:hAnsi="Times New Roman" w:cs="Times New Roman"/>
              </w:rPr>
              <w:t>)</w:t>
            </w:r>
          </w:p>
        </w:tc>
      </w:tr>
      <w:tr w:rsidR="00546F61" w:rsidRPr="003111DB" w14:paraId="19FE40BE" w14:textId="77777777" w:rsidTr="00621581">
        <w:tc>
          <w:tcPr>
            <w:tcW w:w="3325" w:type="dxa"/>
          </w:tcPr>
          <w:p w14:paraId="5A129551" w14:textId="77777777" w:rsidR="00546F61" w:rsidRPr="003111DB" w:rsidRDefault="00546F61" w:rsidP="00265A49">
            <w:pPr>
              <w:jc w:val="both"/>
              <w:rPr>
                <w:rFonts w:ascii="Times New Roman" w:hAnsi="Times New Roman" w:cs="Times New Roman"/>
              </w:rPr>
            </w:pPr>
            <w:r w:rsidRPr="003111DB">
              <w:rPr>
                <w:rFonts w:ascii="Times New Roman" w:hAnsi="Times New Roman" w:cs="Times New Roman"/>
              </w:rPr>
              <w:t>Final paper</w:t>
            </w:r>
          </w:p>
        </w:tc>
        <w:tc>
          <w:tcPr>
            <w:tcW w:w="2908" w:type="dxa"/>
          </w:tcPr>
          <w:p w14:paraId="15F728E8" w14:textId="77777777" w:rsidR="00546F61" w:rsidRPr="003111DB" w:rsidRDefault="00546F61" w:rsidP="00265A49">
            <w:pPr>
              <w:jc w:val="both"/>
              <w:rPr>
                <w:rFonts w:ascii="Times New Roman" w:hAnsi="Times New Roman" w:cs="Times New Roman"/>
              </w:rPr>
            </w:pPr>
            <w:r w:rsidRPr="003111DB">
              <w:rPr>
                <w:rFonts w:ascii="Times New Roman" w:hAnsi="Times New Roman" w:cs="Times New Roman"/>
              </w:rPr>
              <w:t>100</w:t>
            </w:r>
          </w:p>
        </w:tc>
        <w:tc>
          <w:tcPr>
            <w:tcW w:w="3117" w:type="dxa"/>
          </w:tcPr>
          <w:p w14:paraId="45E91603" w14:textId="5450F575" w:rsidR="00546F61" w:rsidRPr="003111DB" w:rsidRDefault="00546F61" w:rsidP="00265A49">
            <w:pPr>
              <w:jc w:val="both"/>
              <w:rPr>
                <w:rFonts w:ascii="Times New Roman" w:hAnsi="Times New Roman" w:cs="Times New Roman"/>
              </w:rPr>
            </w:pPr>
            <w:r w:rsidRPr="003111DB">
              <w:rPr>
                <w:rFonts w:ascii="Times New Roman" w:hAnsi="Times New Roman" w:cs="Times New Roman"/>
              </w:rPr>
              <w:t>2</w:t>
            </w:r>
            <w:r w:rsidR="0029581E">
              <w:rPr>
                <w:rFonts w:ascii="Times New Roman" w:hAnsi="Times New Roman" w:cs="Times New Roman"/>
              </w:rPr>
              <w:t>5</w:t>
            </w:r>
            <w:r w:rsidRPr="003111DB">
              <w:rPr>
                <w:rFonts w:ascii="Times New Roman" w:hAnsi="Times New Roman" w:cs="Times New Roman"/>
              </w:rPr>
              <w:t>%</w:t>
            </w:r>
          </w:p>
        </w:tc>
      </w:tr>
      <w:tr w:rsidR="00546F61" w:rsidRPr="003111DB" w14:paraId="43949F99" w14:textId="77777777" w:rsidTr="00621581">
        <w:tc>
          <w:tcPr>
            <w:tcW w:w="3325" w:type="dxa"/>
          </w:tcPr>
          <w:p w14:paraId="4A066FB9" w14:textId="77777777" w:rsidR="00546F61" w:rsidRDefault="00546F61" w:rsidP="00265A49">
            <w:pPr>
              <w:jc w:val="both"/>
              <w:rPr>
                <w:rFonts w:ascii="Times New Roman" w:hAnsi="Times New Roman" w:cs="Times New Roman"/>
              </w:rPr>
            </w:pPr>
            <w:r w:rsidRPr="00FD3812">
              <w:rPr>
                <w:rFonts w:ascii="Times New Roman" w:hAnsi="Times New Roman" w:cs="Times New Roman"/>
              </w:rPr>
              <w:t>Participation</w:t>
            </w:r>
          </w:p>
          <w:p w14:paraId="73F8D69C" w14:textId="78446D4D" w:rsidR="001654BB" w:rsidRPr="00FD3812" w:rsidRDefault="0086565E" w:rsidP="00FD3812">
            <w:pPr>
              <w:pStyle w:val="ListParagraph"/>
              <w:numPr>
                <w:ilvl w:val="0"/>
                <w:numId w:val="2"/>
              </w:numPr>
              <w:jc w:val="both"/>
              <w:rPr>
                <w:rFonts w:ascii="Times New Roman" w:hAnsi="Times New Roman" w:cs="Times New Roman"/>
              </w:rPr>
            </w:pPr>
            <w:r w:rsidRPr="00FD3812">
              <w:rPr>
                <w:rFonts w:ascii="Times New Roman" w:hAnsi="Times New Roman" w:cs="Times New Roman"/>
              </w:rPr>
              <w:t>Class discussion</w:t>
            </w:r>
          </w:p>
          <w:p w14:paraId="06CF59D7" w14:textId="20EABD6B" w:rsidR="001654BB" w:rsidRDefault="00DD39AD" w:rsidP="00FD3812">
            <w:pPr>
              <w:pStyle w:val="ListParagraph"/>
              <w:numPr>
                <w:ilvl w:val="0"/>
                <w:numId w:val="2"/>
              </w:numPr>
              <w:jc w:val="both"/>
              <w:rPr>
                <w:rFonts w:ascii="Times New Roman" w:hAnsi="Times New Roman" w:cs="Times New Roman"/>
              </w:rPr>
            </w:pPr>
            <w:r w:rsidRPr="00FD3812">
              <w:rPr>
                <w:rFonts w:ascii="Times New Roman" w:hAnsi="Times New Roman" w:cs="Times New Roman"/>
              </w:rPr>
              <w:t>Reflections</w:t>
            </w:r>
          </w:p>
          <w:p w14:paraId="32094E38" w14:textId="422A7FA2" w:rsidR="000D4A29" w:rsidRPr="00FD3812" w:rsidRDefault="000D4A29" w:rsidP="00FD3812">
            <w:pPr>
              <w:pStyle w:val="ListParagraph"/>
              <w:numPr>
                <w:ilvl w:val="0"/>
                <w:numId w:val="2"/>
              </w:numPr>
              <w:jc w:val="both"/>
              <w:rPr>
                <w:rFonts w:ascii="Times New Roman" w:hAnsi="Times New Roman" w:cs="Times New Roman"/>
              </w:rPr>
            </w:pPr>
            <w:proofErr w:type="spellStart"/>
            <w:r>
              <w:rPr>
                <w:rFonts w:ascii="Times New Roman" w:hAnsi="Times New Roman" w:cs="Times New Roman"/>
              </w:rPr>
              <w:t>Perusall</w:t>
            </w:r>
            <w:proofErr w:type="spellEnd"/>
            <w:r>
              <w:rPr>
                <w:rFonts w:ascii="Times New Roman" w:hAnsi="Times New Roman" w:cs="Times New Roman"/>
              </w:rPr>
              <w:t xml:space="preserve"> annotations</w:t>
            </w:r>
          </w:p>
          <w:p w14:paraId="4862D2D2" w14:textId="161CA09C" w:rsidR="000E3F2A" w:rsidRPr="00B856B1" w:rsidRDefault="006C60C8" w:rsidP="008F4BEB">
            <w:pPr>
              <w:pStyle w:val="ListParagraph"/>
              <w:numPr>
                <w:ilvl w:val="0"/>
                <w:numId w:val="2"/>
              </w:numPr>
              <w:jc w:val="both"/>
              <w:rPr>
                <w:rFonts w:ascii="Times New Roman" w:hAnsi="Times New Roman" w:cs="Times New Roman"/>
              </w:rPr>
            </w:pPr>
            <w:r w:rsidRPr="00FD3812">
              <w:rPr>
                <w:rFonts w:ascii="Times New Roman" w:hAnsi="Times New Roman" w:cs="Times New Roman"/>
              </w:rPr>
              <w:t>Facilitation</w:t>
            </w:r>
          </w:p>
        </w:tc>
        <w:tc>
          <w:tcPr>
            <w:tcW w:w="2908" w:type="dxa"/>
          </w:tcPr>
          <w:p w14:paraId="11B3F04C" w14:textId="77777777" w:rsidR="001654BB" w:rsidRDefault="001654BB" w:rsidP="00B73123">
            <w:pPr>
              <w:rPr>
                <w:rFonts w:ascii="Times New Roman" w:hAnsi="Times New Roman" w:cs="Times New Roman"/>
              </w:rPr>
            </w:pPr>
          </w:p>
          <w:p w14:paraId="3136E2D7" w14:textId="77777777" w:rsidR="00DD39AD" w:rsidRDefault="00DD39AD" w:rsidP="00B73123">
            <w:pPr>
              <w:rPr>
                <w:rFonts w:ascii="Times New Roman" w:hAnsi="Times New Roman" w:cs="Times New Roman"/>
              </w:rPr>
            </w:pPr>
            <w:r>
              <w:rPr>
                <w:rFonts w:ascii="Times New Roman" w:hAnsi="Times New Roman" w:cs="Times New Roman"/>
              </w:rPr>
              <w:t>3 daily</w:t>
            </w:r>
          </w:p>
          <w:p w14:paraId="47454695" w14:textId="77777777" w:rsidR="00DD39AD" w:rsidRDefault="00DD39AD" w:rsidP="00B73123">
            <w:pPr>
              <w:rPr>
                <w:rFonts w:ascii="Times New Roman" w:hAnsi="Times New Roman" w:cs="Times New Roman"/>
              </w:rPr>
            </w:pPr>
            <w:r>
              <w:rPr>
                <w:rFonts w:ascii="Times New Roman" w:hAnsi="Times New Roman" w:cs="Times New Roman"/>
              </w:rPr>
              <w:t>5 daily</w:t>
            </w:r>
          </w:p>
          <w:p w14:paraId="107BB858" w14:textId="29C641E8" w:rsidR="000D4A29" w:rsidRDefault="000D4A29" w:rsidP="00B73123">
            <w:pPr>
              <w:rPr>
                <w:rFonts w:ascii="Times New Roman" w:hAnsi="Times New Roman" w:cs="Times New Roman"/>
              </w:rPr>
            </w:pPr>
            <w:r>
              <w:rPr>
                <w:rFonts w:ascii="Times New Roman" w:hAnsi="Times New Roman" w:cs="Times New Roman"/>
              </w:rPr>
              <w:t>3 daily (when assigned)</w:t>
            </w:r>
          </w:p>
          <w:p w14:paraId="0529A47C" w14:textId="2EA3932B" w:rsidR="000E3F2A" w:rsidRPr="003111DB" w:rsidRDefault="00AE49FA" w:rsidP="00B73123">
            <w:pPr>
              <w:rPr>
                <w:rFonts w:ascii="Times New Roman" w:hAnsi="Times New Roman" w:cs="Times New Roman"/>
              </w:rPr>
            </w:pPr>
            <w:r>
              <w:rPr>
                <w:rFonts w:ascii="Times New Roman" w:hAnsi="Times New Roman" w:cs="Times New Roman"/>
              </w:rPr>
              <w:t>3</w:t>
            </w:r>
          </w:p>
        </w:tc>
        <w:tc>
          <w:tcPr>
            <w:tcW w:w="3117" w:type="dxa"/>
          </w:tcPr>
          <w:p w14:paraId="2997E764" w14:textId="5CD889DC" w:rsidR="00546F61" w:rsidRPr="003111DB" w:rsidRDefault="0057166C" w:rsidP="00265A49">
            <w:pPr>
              <w:jc w:val="both"/>
              <w:rPr>
                <w:rFonts w:ascii="Times New Roman" w:hAnsi="Times New Roman" w:cs="Times New Roman"/>
              </w:rPr>
            </w:pPr>
            <w:r w:rsidRPr="003111DB">
              <w:rPr>
                <w:rFonts w:ascii="Times New Roman" w:hAnsi="Times New Roman" w:cs="Times New Roman"/>
              </w:rPr>
              <w:t>2</w:t>
            </w:r>
            <w:r w:rsidR="002C776B">
              <w:rPr>
                <w:rFonts w:ascii="Times New Roman" w:hAnsi="Times New Roman" w:cs="Times New Roman"/>
              </w:rPr>
              <w:t>5</w:t>
            </w:r>
            <w:r w:rsidRPr="003111DB">
              <w:rPr>
                <w:rFonts w:ascii="Times New Roman" w:hAnsi="Times New Roman" w:cs="Times New Roman"/>
              </w:rPr>
              <w:t>%</w:t>
            </w:r>
          </w:p>
        </w:tc>
      </w:tr>
      <w:tr w:rsidR="00F25A28" w:rsidRPr="003111DB" w14:paraId="4FE56A7E" w14:textId="77777777" w:rsidTr="00621581">
        <w:tc>
          <w:tcPr>
            <w:tcW w:w="3325" w:type="dxa"/>
          </w:tcPr>
          <w:p w14:paraId="6BA6EC98" w14:textId="77777777" w:rsidR="009B33B0" w:rsidRDefault="009B33B0" w:rsidP="000E3F2A">
            <w:pPr>
              <w:jc w:val="both"/>
              <w:rPr>
                <w:rFonts w:ascii="Times New Roman" w:hAnsi="Times New Roman" w:cs="Times New Roman"/>
              </w:rPr>
            </w:pPr>
            <w:r>
              <w:rPr>
                <w:rFonts w:ascii="Times New Roman" w:hAnsi="Times New Roman" w:cs="Times New Roman"/>
              </w:rPr>
              <w:t>Office hours meeting</w:t>
            </w:r>
          </w:p>
          <w:p w14:paraId="56C84672" w14:textId="77777777" w:rsidR="009B33B0" w:rsidRDefault="009B33B0" w:rsidP="000E3F2A">
            <w:pPr>
              <w:jc w:val="both"/>
              <w:rPr>
                <w:rFonts w:ascii="Times New Roman" w:hAnsi="Times New Roman" w:cs="Times New Roman"/>
              </w:rPr>
            </w:pPr>
            <w:r>
              <w:rPr>
                <w:rFonts w:ascii="Times New Roman" w:hAnsi="Times New Roman" w:cs="Times New Roman"/>
              </w:rPr>
              <w:t>ACS Events (x3)</w:t>
            </w:r>
          </w:p>
          <w:p w14:paraId="37BB9A3B" w14:textId="155165EC" w:rsidR="00B856B1" w:rsidRPr="000E3F2A" w:rsidRDefault="00F25A28" w:rsidP="000E3F2A">
            <w:pPr>
              <w:jc w:val="both"/>
              <w:rPr>
                <w:rFonts w:ascii="Times New Roman" w:hAnsi="Times New Roman" w:cs="Times New Roman"/>
              </w:rPr>
            </w:pPr>
            <w:r w:rsidRPr="000E3F2A">
              <w:rPr>
                <w:rFonts w:ascii="Times New Roman" w:hAnsi="Times New Roman" w:cs="Times New Roman"/>
              </w:rPr>
              <w:t>Portfolio</w:t>
            </w:r>
            <w:r w:rsidR="00062B59">
              <w:rPr>
                <w:rFonts w:ascii="Times New Roman" w:hAnsi="Times New Roman" w:cs="Times New Roman"/>
              </w:rPr>
              <w:t xml:space="preserve"> (with final reflection)</w:t>
            </w:r>
          </w:p>
        </w:tc>
        <w:tc>
          <w:tcPr>
            <w:tcW w:w="2908" w:type="dxa"/>
          </w:tcPr>
          <w:p w14:paraId="1AFD9944" w14:textId="139E6ED5" w:rsidR="002034E2" w:rsidRDefault="009B33B0" w:rsidP="00265A49">
            <w:pPr>
              <w:jc w:val="both"/>
              <w:rPr>
                <w:rFonts w:ascii="Times New Roman" w:hAnsi="Times New Roman" w:cs="Times New Roman"/>
              </w:rPr>
            </w:pPr>
            <w:r>
              <w:rPr>
                <w:rFonts w:ascii="Times New Roman" w:hAnsi="Times New Roman" w:cs="Times New Roman"/>
              </w:rPr>
              <w:t>10</w:t>
            </w:r>
          </w:p>
          <w:p w14:paraId="24318011" w14:textId="77777777" w:rsidR="00B856B1" w:rsidRDefault="00B856B1" w:rsidP="00265A49">
            <w:pPr>
              <w:jc w:val="both"/>
              <w:rPr>
                <w:rFonts w:ascii="Times New Roman" w:hAnsi="Times New Roman" w:cs="Times New Roman"/>
              </w:rPr>
            </w:pPr>
            <w:r>
              <w:rPr>
                <w:rFonts w:ascii="Times New Roman" w:hAnsi="Times New Roman" w:cs="Times New Roman"/>
              </w:rPr>
              <w:t>20 each (60 total)</w:t>
            </w:r>
          </w:p>
          <w:p w14:paraId="3318A79F" w14:textId="0D197CF4" w:rsidR="00B856B1" w:rsidRPr="003111DB" w:rsidRDefault="009B33B0" w:rsidP="00265A49">
            <w:pPr>
              <w:jc w:val="both"/>
              <w:rPr>
                <w:rFonts w:ascii="Times New Roman" w:hAnsi="Times New Roman" w:cs="Times New Roman"/>
              </w:rPr>
            </w:pPr>
            <w:r>
              <w:rPr>
                <w:rFonts w:ascii="Times New Roman" w:hAnsi="Times New Roman" w:cs="Times New Roman"/>
              </w:rPr>
              <w:t>20</w:t>
            </w:r>
          </w:p>
        </w:tc>
        <w:tc>
          <w:tcPr>
            <w:tcW w:w="3117" w:type="dxa"/>
          </w:tcPr>
          <w:p w14:paraId="53E33E9A" w14:textId="2EE4E079" w:rsidR="00F25A28" w:rsidRPr="003111DB" w:rsidRDefault="008F4BEB" w:rsidP="00265A49">
            <w:pPr>
              <w:jc w:val="both"/>
              <w:rPr>
                <w:rFonts w:ascii="Times New Roman" w:hAnsi="Times New Roman" w:cs="Times New Roman"/>
              </w:rPr>
            </w:pPr>
            <w:r>
              <w:rPr>
                <w:rFonts w:ascii="Times New Roman" w:hAnsi="Times New Roman" w:cs="Times New Roman"/>
              </w:rPr>
              <w:t>5</w:t>
            </w:r>
            <w:r w:rsidR="00F25A28" w:rsidRPr="003111DB">
              <w:rPr>
                <w:rFonts w:ascii="Times New Roman" w:hAnsi="Times New Roman" w:cs="Times New Roman"/>
              </w:rPr>
              <w:t>%</w:t>
            </w:r>
          </w:p>
        </w:tc>
      </w:tr>
    </w:tbl>
    <w:p w14:paraId="600FA194" w14:textId="77777777" w:rsidR="00621581" w:rsidRDefault="00621581" w:rsidP="002D2F51">
      <w:pPr>
        <w:jc w:val="both"/>
        <w:rPr>
          <w:rFonts w:ascii="Times New Roman" w:hAnsi="Times New Roman" w:cs="Times New Roman"/>
        </w:rPr>
      </w:pPr>
    </w:p>
    <w:p w14:paraId="444B4375" w14:textId="77777777" w:rsidR="00621581" w:rsidRDefault="00621581" w:rsidP="002D2F51">
      <w:pPr>
        <w:jc w:val="both"/>
        <w:rPr>
          <w:rFonts w:ascii="Times New Roman" w:hAnsi="Times New Roman" w:cs="Times New Roman"/>
        </w:rPr>
      </w:pPr>
    </w:p>
    <w:p w14:paraId="5102DCB7" w14:textId="77777777" w:rsidR="00621581" w:rsidRDefault="00621581" w:rsidP="002D2F51">
      <w:pPr>
        <w:jc w:val="both"/>
        <w:rPr>
          <w:rFonts w:ascii="Times New Roman" w:hAnsi="Times New Roman" w:cs="Times New Roman"/>
        </w:rPr>
      </w:pPr>
    </w:p>
    <w:p w14:paraId="5D53903F" w14:textId="77777777" w:rsidR="008F1C85" w:rsidRPr="008F1C85" w:rsidRDefault="008F1C85" w:rsidP="002D2F51">
      <w:pPr>
        <w:jc w:val="both"/>
        <w:rPr>
          <w:rFonts w:ascii="Times New Roman" w:hAnsi="Times New Roman" w:cs="Times New Roman"/>
          <w:b/>
          <w:bCs/>
        </w:rPr>
      </w:pPr>
      <w:r>
        <w:rPr>
          <w:rFonts w:ascii="Times New Roman" w:hAnsi="Times New Roman" w:cs="Times New Roman"/>
          <w:b/>
          <w:bCs/>
        </w:rPr>
        <w:t>Grading Scale</w:t>
      </w:r>
    </w:p>
    <w:p w14:paraId="69D1AD61" w14:textId="77777777" w:rsidR="009B0698" w:rsidRDefault="009B0698" w:rsidP="002D2F51">
      <w:pPr>
        <w:jc w:val="both"/>
        <w:rPr>
          <w:rFonts w:ascii="Times New Roman" w:hAnsi="Times New Roman" w:cs="Times New Roman"/>
        </w:rPr>
        <w:sectPr w:rsidR="009B0698" w:rsidSect="00962769">
          <w:pgSz w:w="12240" w:h="15840"/>
          <w:pgMar w:top="1440" w:right="1440" w:bottom="1152" w:left="1440" w:header="720" w:footer="720" w:gutter="0"/>
          <w:cols w:space="720"/>
          <w:docGrid w:linePitch="360"/>
        </w:sectPr>
      </w:pPr>
    </w:p>
    <w:p w14:paraId="2BF5630B" w14:textId="77777777" w:rsidR="002D2F51" w:rsidRDefault="002D2F51" w:rsidP="002D2F51">
      <w:pPr>
        <w:jc w:val="both"/>
        <w:rPr>
          <w:rFonts w:ascii="Times New Roman" w:hAnsi="Times New Roman" w:cs="Times New Roman"/>
        </w:rPr>
      </w:pPr>
      <w:r w:rsidRPr="002D2F51">
        <w:rPr>
          <w:rFonts w:ascii="Times New Roman" w:hAnsi="Times New Roman" w:cs="Times New Roman"/>
        </w:rPr>
        <w:t>A</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9</w:t>
      </w:r>
      <w:r w:rsidR="000C013A">
        <w:rPr>
          <w:rFonts w:ascii="Times New Roman" w:hAnsi="Times New Roman" w:cs="Times New Roman"/>
        </w:rPr>
        <w:t>3</w:t>
      </w:r>
      <w:r w:rsidRPr="002D2F51">
        <w:rPr>
          <w:rFonts w:ascii="Times New Roman" w:hAnsi="Times New Roman" w:cs="Times New Roman"/>
        </w:rPr>
        <w:t>-100</w:t>
      </w:r>
    </w:p>
    <w:p w14:paraId="7FE559AF" w14:textId="77777777" w:rsidR="00F66795" w:rsidRPr="00F66795" w:rsidRDefault="00F66795" w:rsidP="00F66795">
      <w:pPr>
        <w:pStyle w:val="ListParagraph"/>
        <w:ind w:left="0"/>
        <w:jc w:val="both"/>
        <w:rPr>
          <w:rFonts w:ascii="Times New Roman" w:hAnsi="Times New Roman" w:cs="Times New Roman"/>
        </w:rPr>
      </w:pPr>
      <w:r>
        <w:rPr>
          <w:rFonts w:ascii="Times New Roman" w:hAnsi="Times New Roman" w:cs="Times New Roman"/>
        </w:rPr>
        <w:t>A</w:t>
      </w:r>
      <w:r w:rsidR="00E636C5">
        <w:rPr>
          <w:rFonts w:ascii="Times New Roman" w:hAnsi="Times New Roman" w:cs="Times New Roman"/>
        </w:rPr>
        <w:t>-</w:t>
      </w:r>
      <w:r>
        <w:rPr>
          <w:rFonts w:ascii="Times New Roman" w:hAnsi="Times New Roman" w:cs="Times New Roman"/>
        </w:rPr>
        <w:tab/>
      </w:r>
      <w:r>
        <w:rPr>
          <w:rFonts w:ascii="Times New Roman" w:hAnsi="Times New Roman" w:cs="Times New Roman"/>
        </w:rPr>
        <w:tab/>
      </w:r>
      <w:r w:rsidR="00E636C5">
        <w:rPr>
          <w:rFonts w:ascii="Times New Roman" w:hAnsi="Times New Roman" w:cs="Times New Roman"/>
        </w:rPr>
        <w:t>90-92</w:t>
      </w:r>
    </w:p>
    <w:p w14:paraId="1CAE93B9"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B</w:t>
      </w:r>
      <w:r w:rsidR="00E636C5">
        <w:rPr>
          <w:rFonts w:ascii="Times New Roman" w:hAnsi="Times New Roman" w:cs="Times New Roman"/>
        </w:rPr>
        <w:t>+</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8</w:t>
      </w:r>
      <w:r w:rsidR="00E636C5">
        <w:rPr>
          <w:rFonts w:ascii="Times New Roman" w:hAnsi="Times New Roman" w:cs="Times New Roman"/>
        </w:rPr>
        <w:t>7</w:t>
      </w:r>
      <w:r w:rsidRPr="002D2F51">
        <w:rPr>
          <w:rFonts w:ascii="Times New Roman" w:hAnsi="Times New Roman" w:cs="Times New Roman"/>
        </w:rPr>
        <w:t>-</w:t>
      </w:r>
      <w:r w:rsidR="00E636C5">
        <w:rPr>
          <w:rFonts w:ascii="Times New Roman" w:hAnsi="Times New Roman" w:cs="Times New Roman"/>
        </w:rPr>
        <w:t>89</w:t>
      </w:r>
    </w:p>
    <w:p w14:paraId="7065F180" w14:textId="77777777" w:rsidR="002D2F51" w:rsidRDefault="002D2F51" w:rsidP="002D2F51">
      <w:pPr>
        <w:jc w:val="both"/>
        <w:rPr>
          <w:rFonts w:ascii="Times New Roman" w:hAnsi="Times New Roman" w:cs="Times New Roman"/>
        </w:rPr>
      </w:pPr>
      <w:r w:rsidRPr="002D2F51">
        <w:rPr>
          <w:rFonts w:ascii="Times New Roman" w:hAnsi="Times New Roman" w:cs="Times New Roman"/>
        </w:rPr>
        <w:t>B</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8</w:t>
      </w:r>
      <w:r w:rsidR="00F24024">
        <w:rPr>
          <w:rFonts w:ascii="Times New Roman" w:hAnsi="Times New Roman" w:cs="Times New Roman"/>
        </w:rPr>
        <w:t>3</w:t>
      </w:r>
      <w:r w:rsidRPr="002D2F51">
        <w:rPr>
          <w:rFonts w:ascii="Times New Roman" w:hAnsi="Times New Roman" w:cs="Times New Roman"/>
        </w:rPr>
        <w:t>-8</w:t>
      </w:r>
      <w:r w:rsidR="00F24024">
        <w:rPr>
          <w:rFonts w:ascii="Times New Roman" w:hAnsi="Times New Roman" w:cs="Times New Roman"/>
        </w:rPr>
        <w:t>6</w:t>
      </w:r>
    </w:p>
    <w:p w14:paraId="11EEBEC7" w14:textId="77777777" w:rsidR="00F24024" w:rsidRPr="002D2F51" w:rsidRDefault="00F24024" w:rsidP="002D2F51">
      <w:pPr>
        <w:jc w:val="both"/>
        <w:rPr>
          <w:rFonts w:ascii="Times New Roman" w:hAnsi="Times New Roman" w:cs="Times New Roman"/>
        </w:rPr>
      </w:pPr>
      <w:r>
        <w:rPr>
          <w:rFonts w:ascii="Times New Roman" w:hAnsi="Times New Roman" w:cs="Times New Roman"/>
        </w:rPr>
        <w:t>B-</w:t>
      </w:r>
      <w:r>
        <w:rPr>
          <w:rFonts w:ascii="Times New Roman" w:hAnsi="Times New Roman" w:cs="Times New Roman"/>
        </w:rPr>
        <w:tab/>
      </w:r>
      <w:r>
        <w:rPr>
          <w:rFonts w:ascii="Times New Roman" w:hAnsi="Times New Roman" w:cs="Times New Roman"/>
        </w:rPr>
        <w:tab/>
        <w:t>80-82</w:t>
      </w:r>
    </w:p>
    <w:p w14:paraId="0F1994C3"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C+</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7</w:t>
      </w:r>
      <w:r w:rsidR="00152CD1">
        <w:rPr>
          <w:rFonts w:ascii="Times New Roman" w:hAnsi="Times New Roman" w:cs="Times New Roman"/>
        </w:rPr>
        <w:t>7</w:t>
      </w:r>
      <w:r w:rsidRPr="002D2F51">
        <w:rPr>
          <w:rFonts w:ascii="Times New Roman" w:hAnsi="Times New Roman" w:cs="Times New Roman"/>
        </w:rPr>
        <w:t>-79</w:t>
      </w:r>
    </w:p>
    <w:p w14:paraId="636CC6B8" w14:textId="77777777" w:rsidR="002D2F51" w:rsidRDefault="002D2F51" w:rsidP="002D2F51">
      <w:pPr>
        <w:jc w:val="both"/>
        <w:rPr>
          <w:rFonts w:ascii="Times New Roman" w:hAnsi="Times New Roman" w:cs="Times New Roman"/>
        </w:rPr>
      </w:pPr>
      <w:r w:rsidRPr="002D2F51">
        <w:rPr>
          <w:rFonts w:ascii="Times New Roman" w:hAnsi="Times New Roman" w:cs="Times New Roman"/>
        </w:rPr>
        <w:t>C</w:t>
      </w:r>
      <w:r w:rsidR="000C013A">
        <w:rPr>
          <w:rFonts w:ascii="Times New Roman" w:hAnsi="Times New Roman" w:cs="Times New Roman"/>
        </w:rPr>
        <w:tab/>
      </w:r>
      <w:r w:rsidR="000C013A">
        <w:rPr>
          <w:rFonts w:ascii="Times New Roman" w:hAnsi="Times New Roman" w:cs="Times New Roman"/>
        </w:rPr>
        <w:tab/>
      </w:r>
      <w:r w:rsidRPr="002D2F51">
        <w:rPr>
          <w:rFonts w:ascii="Times New Roman" w:hAnsi="Times New Roman" w:cs="Times New Roman"/>
        </w:rPr>
        <w:t>7</w:t>
      </w:r>
      <w:r w:rsidR="00BB5F4B">
        <w:rPr>
          <w:rFonts w:ascii="Times New Roman" w:hAnsi="Times New Roman" w:cs="Times New Roman"/>
        </w:rPr>
        <w:t>3</w:t>
      </w:r>
      <w:r w:rsidRPr="002D2F51">
        <w:rPr>
          <w:rFonts w:ascii="Times New Roman" w:hAnsi="Times New Roman" w:cs="Times New Roman"/>
        </w:rPr>
        <w:t>-7</w:t>
      </w:r>
      <w:r w:rsidR="00152CD1">
        <w:rPr>
          <w:rFonts w:ascii="Times New Roman" w:hAnsi="Times New Roman" w:cs="Times New Roman"/>
        </w:rPr>
        <w:t>6</w:t>
      </w:r>
    </w:p>
    <w:p w14:paraId="5F105E6D" w14:textId="77777777" w:rsidR="00152CD1" w:rsidRPr="002D2F51" w:rsidRDefault="00152CD1" w:rsidP="002D2F51">
      <w:pPr>
        <w:jc w:val="both"/>
        <w:rPr>
          <w:rFonts w:ascii="Times New Roman" w:hAnsi="Times New Roman" w:cs="Times New Roman"/>
        </w:rPr>
      </w:pPr>
      <w:r>
        <w:rPr>
          <w:rFonts w:ascii="Times New Roman" w:hAnsi="Times New Roman" w:cs="Times New Roman"/>
        </w:rPr>
        <w:t>C-</w:t>
      </w:r>
      <w:r>
        <w:rPr>
          <w:rFonts w:ascii="Times New Roman" w:hAnsi="Times New Roman" w:cs="Times New Roman"/>
        </w:rPr>
        <w:tab/>
      </w:r>
      <w:r>
        <w:rPr>
          <w:rFonts w:ascii="Times New Roman" w:hAnsi="Times New Roman" w:cs="Times New Roman"/>
        </w:rPr>
        <w:tab/>
        <w:t>70-7</w:t>
      </w:r>
      <w:r w:rsidR="00BB5F4B">
        <w:rPr>
          <w:rFonts w:ascii="Times New Roman" w:hAnsi="Times New Roman" w:cs="Times New Roman"/>
        </w:rPr>
        <w:t>2</w:t>
      </w:r>
    </w:p>
    <w:p w14:paraId="120376C8" w14:textId="77777777" w:rsidR="002D2F51" w:rsidRPr="002D2F51" w:rsidRDefault="002D2F51" w:rsidP="002D2F51">
      <w:pPr>
        <w:jc w:val="both"/>
        <w:rPr>
          <w:rFonts w:ascii="Times New Roman" w:hAnsi="Times New Roman" w:cs="Times New Roman"/>
        </w:rPr>
      </w:pPr>
      <w:r w:rsidRPr="002D2F51">
        <w:rPr>
          <w:rFonts w:ascii="Times New Roman" w:hAnsi="Times New Roman" w:cs="Times New Roman"/>
        </w:rPr>
        <w:t>D+</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6</w:t>
      </w:r>
      <w:r w:rsidR="00BB5F4B">
        <w:rPr>
          <w:rFonts w:ascii="Times New Roman" w:hAnsi="Times New Roman" w:cs="Times New Roman"/>
        </w:rPr>
        <w:t>7</w:t>
      </w:r>
      <w:r w:rsidRPr="002D2F51">
        <w:rPr>
          <w:rFonts w:ascii="Times New Roman" w:hAnsi="Times New Roman" w:cs="Times New Roman"/>
        </w:rPr>
        <w:t>-69</w:t>
      </w:r>
    </w:p>
    <w:p w14:paraId="29F0A1D0" w14:textId="77777777" w:rsidR="002D2F51" w:rsidRDefault="002D2F51" w:rsidP="002D2F51">
      <w:pPr>
        <w:jc w:val="both"/>
        <w:rPr>
          <w:rFonts w:ascii="Times New Roman" w:hAnsi="Times New Roman" w:cs="Times New Roman"/>
        </w:rPr>
      </w:pPr>
      <w:r w:rsidRPr="002D2F51">
        <w:rPr>
          <w:rFonts w:ascii="Times New Roman" w:hAnsi="Times New Roman" w:cs="Times New Roman"/>
        </w:rPr>
        <w:t>D</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6</w:t>
      </w:r>
      <w:r w:rsidR="00BB5F4B">
        <w:rPr>
          <w:rFonts w:ascii="Times New Roman" w:hAnsi="Times New Roman" w:cs="Times New Roman"/>
        </w:rPr>
        <w:t>3</w:t>
      </w:r>
      <w:r w:rsidRPr="002D2F51">
        <w:rPr>
          <w:rFonts w:ascii="Times New Roman" w:hAnsi="Times New Roman" w:cs="Times New Roman"/>
        </w:rPr>
        <w:t>-6</w:t>
      </w:r>
      <w:r w:rsidR="00BB5F4B">
        <w:rPr>
          <w:rFonts w:ascii="Times New Roman" w:hAnsi="Times New Roman" w:cs="Times New Roman"/>
        </w:rPr>
        <w:t>6</w:t>
      </w:r>
    </w:p>
    <w:p w14:paraId="0F7C6329" w14:textId="77777777" w:rsidR="00BB5F4B" w:rsidRPr="002D2F51" w:rsidRDefault="00BB5F4B" w:rsidP="002D2F51">
      <w:pPr>
        <w:jc w:val="both"/>
        <w:rPr>
          <w:rFonts w:ascii="Times New Roman" w:hAnsi="Times New Roman" w:cs="Times New Roman"/>
        </w:rPr>
      </w:pPr>
      <w:r>
        <w:rPr>
          <w:rFonts w:ascii="Times New Roman" w:hAnsi="Times New Roman" w:cs="Times New Roman"/>
        </w:rPr>
        <w:t>D-</w:t>
      </w:r>
      <w:r>
        <w:rPr>
          <w:rFonts w:ascii="Times New Roman" w:hAnsi="Times New Roman" w:cs="Times New Roman"/>
        </w:rPr>
        <w:tab/>
      </w:r>
      <w:r>
        <w:rPr>
          <w:rFonts w:ascii="Times New Roman" w:hAnsi="Times New Roman" w:cs="Times New Roman"/>
        </w:rPr>
        <w:tab/>
        <w:t>60-62</w:t>
      </w:r>
    </w:p>
    <w:p w14:paraId="31F4D105" w14:textId="77777777" w:rsidR="009B0698" w:rsidRDefault="002D2F51" w:rsidP="00C513F4">
      <w:pPr>
        <w:jc w:val="both"/>
        <w:rPr>
          <w:rFonts w:ascii="Times New Roman" w:hAnsi="Times New Roman" w:cs="Times New Roman"/>
        </w:rPr>
      </w:pPr>
      <w:r w:rsidRPr="002D2F51">
        <w:rPr>
          <w:rFonts w:ascii="Times New Roman" w:hAnsi="Times New Roman" w:cs="Times New Roman"/>
        </w:rPr>
        <w:t>F</w:t>
      </w:r>
      <w:r w:rsidR="008F1C85">
        <w:rPr>
          <w:rFonts w:ascii="Times New Roman" w:hAnsi="Times New Roman" w:cs="Times New Roman"/>
        </w:rPr>
        <w:tab/>
      </w:r>
      <w:r w:rsidR="008F1C85">
        <w:rPr>
          <w:rFonts w:ascii="Times New Roman" w:hAnsi="Times New Roman" w:cs="Times New Roman"/>
        </w:rPr>
        <w:tab/>
      </w:r>
      <w:r w:rsidRPr="002D2F51">
        <w:rPr>
          <w:rFonts w:ascii="Times New Roman" w:hAnsi="Times New Roman" w:cs="Times New Roman"/>
        </w:rPr>
        <w:t>59 and under</w:t>
      </w:r>
    </w:p>
    <w:p w14:paraId="18037E57" w14:textId="77777777" w:rsidR="005C361E" w:rsidRDefault="005C361E" w:rsidP="00C513F4">
      <w:pPr>
        <w:jc w:val="both"/>
        <w:rPr>
          <w:rFonts w:ascii="Times New Roman" w:hAnsi="Times New Roman" w:cs="Times New Roman"/>
        </w:rPr>
        <w:sectPr w:rsidR="005C361E" w:rsidSect="00962769">
          <w:type w:val="continuous"/>
          <w:pgSz w:w="12240" w:h="15840"/>
          <w:pgMar w:top="1440" w:right="1440" w:bottom="1440" w:left="1440" w:header="720" w:footer="720" w:gutter="0"/>
          <w:cols w:num="2" w:space="720"/>
          <w:docGrid w:linePitch="360"/>
        </w:sectPr>
      </w:pPr>
    </w:p>
    <w:p w14:paraId="59129B0F" w14:textId="1DC34507" w:rsidR="00540AD3" w:rsidRDefault="00540AD3" w:rsidP="00C513F4">
      <w:pPr>
        <w:jc w:val="both"/>
        <w:rPr>
          <w:rFonts w:ascii="Times New Roman" w:hAnsi="Times New Roman" w:cs="Times New Roman"/>
          <w:b/>
          <w:bCs/>
        </w:rPr>
      </w:pPr>
    </w:p>
    <w:p w14:paraId="0E9FE72C" w14:textId="4EFD0322" w:rsidR="00540AD3" w:rsidRPr="00540AD3" w:rsidRDefault="00540AD3" w:rsidP="00621581">
      <w:pPr>
        <w:rPr>
          <w:rFonts w:ascii="Times New Roman" w:hAnsi="Times New Roman" w:cs="Times New Roman"/>
          <w:b/>
          <w:bCs/>
        </w:rPr>
      </w:pPr>
      <w:r w:rsidRPr="00540AD3">
        <w:rPr>
          <w:rFonts w:ascii="Times New Roman" w:hAnsi="Times New Roman" w:cs="Times New Roman"/>
          <w:b/>
          <w:bCs/>
        </w:rPr>
        <w:t>Stacks on Stacks on Stacks (of Resources)</w:t>
      </w:r>
    </w:p>
    <w:p w14:paraId="27742EBF" w14:textId="77777777" w:rsidR="00540AD3" w:rsidRPr="00540AD3" w:rsidRDefault="00540AD3" w:rsidP="00540AD3">
      <w:pPr>
        <w:jc w:val="both"/>
        <w:rPr>
          <w:rFonts w:ascii="Times New Roman" w:hAnsi="Times New Roman" w:cs="Times New Roman"/>
          <w:i/>
          <w:iCs/>
        </w:rPr>
      </w:pPr>
      <w:r w:rsidRPr="00540AD3">
        <w:rPr>
          <w:rFonts w:ascii="Times New Roman" w:hAnsi="Times New Roman" w:cs="Times New Roman"/>
          <w:i/>
          <w:iCs/>
        </w:rPr>
        <w:t>Writing Center</w:t>
      </w:r>
    </w:p>
    <w:p w14:paraId="2F320BDC"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Our Writing Center is one of Villanova’s most-used resources, staffed by students who have been </w:t>
      </w:r>
    </w:p>
    <w:p w14:paraId="2DFDD2C9"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in your shoes and who know college writing, as well as some professional tutors who have wide-</w:t>
      </w:r>
    </w:p>
    <w:p w14:paraId="7D8C3704"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ranging experience in writing. They also host regular writing workshops that focus on particular </w:t>
      </w:r>
    </w:p>
    <w:p w14:paraId="07279808"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issues common in college papers. Visit their website for information on booking your required </w:t>
      </w:r>
    </w:p>
    <w:p w14:paraId="15001CE3"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appointment and their schedule of events: </w:t>
      </w:r>
    </w:p>
    <w:p w14:paraId="4060E9DC" w14:textId="694C8D5F" w:rsidR="00540AD3" w:rsidRDefault="00000000" w:rsidP="00540AD3">
      <w:pPr>
        <w:jc w:val="both"/>
        <w:rPr>
          <w:rFonts w:ascii="Times New Roman" w:hAnsi="Times New Roman" w:cs="Times New Roman"/>
        </w:rPr>
      </w:pPr>
      <w:hyperlink r:id="rId16" w:history="1">
        <w:r w:rsidR="00540AD3" w:rsidRPr="00E705F6">
          <w:rPr>
            <w:rStyle w:val="Hyperlink"/>
            <w:rFonts w:ascii="Times New Roman" w:hAnsi="Times New Roman" w:cs="Times New Roman"/>
          </w:rPr>
          <w:t>https://www1.villanova.edu/villanova/provost/writingcenter.html</w:t>
        </w:r>
      </w:hyperlink>
    </w:p>
    <w:p w14:paraId="56655144" w14:textId="77777777" w:rsidR="00540AD3" w:rsidRPr="00540AD3" w:rsidRDefault="00540AD3" w:rsidP="00540AD3">
      <w:pPr>
        <w:jc w:val="both"/>
        <w:rPr>
          <w:rFonts w:ascii="Times New Roman" w:hAnsi="Times New Roman" w:cs="Times New Roman"/>
        </w:rPr>
      </w:pPr>
    </w:p>
    <w:p w14:paraId="60F87C01" w14:textId="77777777" w:rsidR="00540AD3" w:rsidRPr="00540AD3" w:rsidRDefault="00540AD3" w:rsidP="00540AD3">
      <w:pPr>
        <w:jc w:val="both"/>
        <w:rPr>
          <w:rFonts w:ascii="Times New Roman" w:hAnsi="Times New Roman" w:cs="Times New Roman"/>
          <w:i/>
          <w:iCs/>
        </w:rPr>
      </w:pPr>
      <w:r w:rsidRPr="00540AD3">
        <w:rPr>
          <w:rFonts w:ascii="Times New Roman" w:hAnsi="Times New Roman" w:cs="Times New Roman"/>
          <w:i/>
          <w:iCs/>
        </w:rPr>
        <w:t>Center for Speaking and Presentation</w:t>
      </w:r>
    </w:p>
    <w:p w14:paraId="37BA1F76"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Many people struggle with public speaking, whether it’s just participating in class or giving a </w:t>
      </w:r>
    </w:p>
    <w:p w14:paraId="7A55B753"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formal presentation. Not to worry: the Center for Speaking and Presentation, one of Villanova’s </w:t>
      </w:r>
    </w:p>
    <w:p w14:paraId="4566D39A"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many tutoring and support centers, can help you overcome those public speaking jitters and give </w:t>
      </w:r>
    </w:p>
    <w:p w14:paraId="14D09CBB"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stellar presentations in any type of environment. See their website for more information and to </w:t>
      </w:r>
    </w:p>
    <w:p w14:paraId="5FA227C2" w14:textId="58C24062" w:rsidR="00540AD3" w:rsidRDefault="00540AD3" w:rsidP="00540AD3">
      <w:pPr>
        <w:jc w:val="both"/>
        <w:rPr>
          <w:rFonts w:ascii="Times New Roman" w:hAnsi="Times New Roman" w:cs="Times New Roman"/>
        </w:rPr>
      </w:pPr>
      <w:r w:rsidRPr="00540AD3">
        <w:rPr>
          <w:rFonts w:ascii="Times New Roman" w:hAnsi="Times New Roman" w:cs="Times New Roman"/>
        </w:rPr>
        <w:t xml:space="preserve">book an appointment: </w:t>
      </w:r>
      <w:hyperlink r:id="rId17" w:history="1">
        <w:r w:rsidR="00604BF2" w:rsidRPr="00E705F6">
          <w:rPr>
            <w:rStyle w:val="Hyperlink"/>
            <w:rFonts w:ascii="Times New Roman" w:hAnsi="Times New Roman" w:cs="Times New Roman"/>
          </w:rPr>
          <w:t>https://www1.villanova.edu/university/academic-enterprise/student-support/speaking-presentation.html</w:t>
        </w:r>
      </w:hyperlink>
    </w:p>
    <w:p w14:paraId="1D3A869F" w14:textId="77777777" w:rsidR="00540AD3" w:rsidRPr="00540AD3" w:rsidRDefault="00540AD3" w:rsidP="00540AD3">
      <w:pPr>
        <w:jc w:val="both"/>
        <w:rPr>
          <w:rFonts w:ascii="Times New Roman" w:hAnsi="Times New Roman" w:cs="Times New Roman"/>
        </w:rPr>
      </w:pPr>
    </w:p>
    <w:p w14:paraId="1DC16106" w14:textId="77777777" w:rsidR="00540AD3" w:rsidRPr="00604BF2" w:rsidRDefault="00540AD3" w:rsidP="00540AD3">
      <w:pPr>
        <w:jc w:val="both"/>
        <w:rPr>
          <w:rFonts w:ascii="Times New Roman" w:hAnsi="Times New Roman" w:cs="Times New Roman"/>
          <w:i/>
          <w:iCs/>
        </w:rPr>
      </w:pPr>
      <w:proofErr w:type="spellStart"/>
      <w:r w:rsidRPr="00604BF2">
        <w:rPr>
          <w:rFonts w:ascii="Times New Roman" w:hAnsi="Times New Roman" w:cs="Times New Roman"/>
          <w:i/>
          <w:iCs/>
        </w:rPr>
        <w:t>Falvey</w:t>
      </w:r>
      <w:proofErr w:type="spellEnd"/>
      <w:r w:rsidRPr="00604BF2">
        <w:rPr>
          <w:rFonts w:ascii="Times New Roman" w:hAnsi="Times New Roman" w:cs="Times New Roman"/>
          <w:i/>
          <w:iCs/>
        </w:rPr>
        <w:t xml:space="preserve"> Library</w:t>
      </w:r>
    </w:p>
    <w:p w14:paraId="1EB3D2E9"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Every library is a magical repository of knowledge, providing access to all types of media free of </w:t>
      </w:r>
    </w:p>
    <w:p w14:paraId="73AF032B"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charge for communities to share. Villanova’s </w:t>
      </w:r>
      <w:proofErr w:type="spellStart"/>
      <w:r w:rsidRPr="00540AD3">
        <w:rPr>
          <w:rFonts w:ascii="Times New Roman" w:hAnsi="Times New Roman" w:cs="Times New Roman"/>
        </w:rPr>
        <w:t>Falvey</w:t>
      </w:r>
      <w:proofErr w:type="spellEnd"/>
      <w:r w:rsidRPr="00540AD3">
        <w:rPr>
          <w:rFonts w:ascii="Times New Roman" w:hAnsi="Times New Roman" w:cs="Times New Roman"/>
        </w:rPr>
        <w:t xml:space="preserve"> Library is no different! They host regular </w:t>
      </w:r>
    </w:p>
    <w:p w14:paraId="1C197040"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events, house many of our tutoring services, lend out materials on every subject imaginable, and</w:t>
      </w:r>
    </w:p>
    <w:p w14:paraId="16F402D2"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have tons of librarians who love to help students. Stop by to explore the stacks, and visit their </w:t>
      </w:r>
    </w:p>
    <w:p w14:paraId="2A1CF547" w14:textId="744EC5F8" w:rsidR="00540AD3" w:rsidRDefault="00540AD3" w:rsidP="00540AD3">
      <w:pPr>
        <w:jc w:val="both"/>
        <w:rPr>
          <w:rFonts w:ascii="Times New Roman" w:hAnsi="Times New Roman" w:cs="Times New Roman"/>
        </w:rPr>
      </w:pPr>
      <w:r w:rsidRPr="00540AD3">
        <w:rPr>
          <w:rFonts w:ascii="Times New Roman" w:hAnsi="Times New Roman" w:cs="Times New Roman"/>
        </w:rPr>
        <w:t xml:space="preserve">website to check out their many offerings: </w:t>
      </w:r>
      <w:hyperlink r:id="rId18" w:history="1">
        <w:r w:rsidR="00604BF2" w:rsidRPr="00E705F6">
          <w:rPr>
            <w:rStyle w:val="Hyperlink"/>
            <w:rFonts w:ascii="Times New Roman" w:hAnsi="Times New Roman" w:cs="Times New Roman"/>
          </w:rPr>
          <w:t>https://library.villanova.edu</w:t>
        </w:r>
      </w:hyperlink>
    </w:p>
    <w:p w14:paraId="6577D75E" w14:textId="77777777" w:rsidR="00604BF2" w:rsidRPr="00540AD3" w:rsidRDefault="00604BF2" w:rsidP="00540AD3">
      <w:pPr>
        <w:jc w:val="both"/>
        <w:rPr>
          <w:rFonts w:ascii="Times New Roman" w:hAnsi="Times New Roman" w:cs="Times New Roman"/>
        </w:rPr>
      </w:pPr>
    </w:p>
    <w:p w14:paraId="33FA671B" w14:textId="77777777" w:rsidR="00540AD3" w:rsidRPr="00604BF2" w:rsidRDefault="00540AD3" w:rsidP="00540AD3">
      <w:pPr>
        <w:jc w:val="both"/>
        <w:rPr>
          <w:rFonts w:ascii="Times New Roman" w:hAnsi="Times New Roman" w:cs="Times New Roman"/>
          <w:i/>
          <w:iCs/>
        </w:rPr>
      </w:pPr>
      <w:r w:rsidRPr="00604BF2">
        <w:rPr>
          <w:rFonts w:ascii="Times New Roman" w:hAnsi="Times New Roman" w:cs="Times New Roman"/>
          <w:i/>
          <w:iCs/>
        </w:rPr>
        <w:t>The Learner’s Studio</w:t>
      </w:r>
    </w:p>
    <w:p w14:paraId="28524722"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You have a wide range of responsibilities as students, including a slew of different classes. Classes </w:t>
      </w:r>
    </w:p>
    <w:p w14:paraId="777FB266"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that used to seem easy to you can start tripping you up – whether’s it’s more advanced material, a </w:t>
      </w:r>
    </w:p>
    <w:p w14:paraId="78EBE518"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heavier workload, or affected by other things going on in your life. Villanova provides tutoring</w:t>
      </w:r>
    </w:p>
    <w:p w14:paraId="0CC0B518"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services in many subject areas. Find more information and book an appointment here: </w:t>
      </w:r>
    </w:p>
    <w:p w14:paraId="57F0186F" w14:textId="26720C30" w:rsidR="00540AD3" w:rsidRDefault="00000000" w:rsidP="00540AD3">
      <w:pPr>
        <w:jc w:val="both"/>
        <w:rPr>
          <w:rFonts w:ascii="Times New Roman" w:hAnsi="Times New Roman" w:cs="Times New Roman"/>
        </w:rPr>
      </w:pPr>
      <w:hyperlink r:id="rId19" w:history="1">
        <w:r w:rsidR="00604BF2" w:rsidRPr="00E705F6">
          <w:rPr>
            <w:rStyle w:val="Hyperlink"/>
            <w:rFonts w:ascii="Times New Roman" w:hAnsi="Times New Roman" w:cs="Times New Roman"/>
          </w:rPr>
          <w:t>https://www1.villanova.edu/university/academic-enterprise/student-support/learners-studio.html</w:t>
        </w:r>
      </w:hyperlink>
    </w:p>
    <w:p w14:paraId="60927E7A" w14:textId="77777777" w:rsidR="00604BF2" w:rsidRPr="00540AD3" w:rsidRDefault="00604BF2" w:rsidP="00540AD3">
      <w:pPr>
        <w:jc w:val="both"/>
        <w:rPr>
          <w:rFonts w:ascii="Times New Roman" w:hAnsi="Times New Roman" w:cs="Times New Roman"/>
        </w:rPr>
      </w:pPr>
    </w:p>
    <w:p w14:paraId="30E63570" w14:textId="77777777" w:rsidR="00540AD3" w:rsidRPr="00604BF2" w:rsidRDefault="00540AD3" w:rsidP="00540AD3">
      <w:pPr>
        <w:jc w:val="both"/>
        <w:rPr>
          <w:rFonts w:ascii="Times New Roman" w:hAnsi="Times New Roman" w:cs="Times New Roman"/>
          <w:i/>
          <w:iCs/>
        </w:rPr>
      </w:pPr>
      <w:r w:rsidRPr="00604BF2">
        <w:rPr>
          <w:rFonts w:ascii="Times New Roman" w:hAnsi="Times New Roman" w:cs="Times New Roman"/>
          <w:i/>
          <w:iCs/>
        </w:rPr>
        <w:t>Center for Access, Success, and Achievement (CASA)</w:t>
      </w:r>
    </w:p>
    <w:p w14:paraId="0A9CDEBC"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Villanova’s demographics are changing, making our student body more diverse and bringing a </w:t>
      </w:r>
    </w:p>
    <w:p w14:paraId="3F198BFE"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greater variety of life experiences, backgrounds, and perspectives to our community. It can be </w:t>
      </w:r>
    </w:p>
    <w:p w14:paraId="521C63DE"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difficult, however, without a community who shares your background or understands your unique </w:t>
      </w:r>
    </w:p>
    <w:p w14:paraId="26301843"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struggles. CASA works to help underrepresented, first-generation, and Pell Eligible students find </w:t>
      </w:r>
    </w:p>
    <w:p w14:paraId="1E1F894D"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community, do their best work, and self-advocate so they can thrive at Villanova and beyond. Visit </w:t>
      </w:r>
    </w:p>
    <w:p w14:paraId="3AE302F9" w14:textId="77777777" w:rsidR="00540AD3" w:rsidRPr="00540AD3" w:rsidRDefault="00540AD3" w:rsidP="00540AD3">
      <w:pPr>
        <w:jc w:val="both"/>
        <w:rPr>
          <w:rFonts w:ascii="Times New Roman" w:hAnsi="Times New Roman" w:cs="Times New Roman"/>
        </w:rPr>
      </w:pPr>
      <w:r w:rsidRPr="00540AD3">
        <w:rPr>
          <w:rFonts w:ascii="Times New Roman" w:hAnsi="Times New Roman" w:cs="Times New Roman"/>
        </w:rPr>
        <w:t xml:space="preserve">their website for more information about their many programs and resources: </w:t>
      </w:r>
    </w:p>
    <w:p w14:paraId="3C458649" w14:textId="241C9FEC" w:rsidR="00621581" w:rsidRDefault="00000000" w:rsidP="00C513F4">
      <w:pPr>
        <w:jc w:val="both"/>
        <w:rPr>
          <w:rFonts w:ascii="Times New Roman" w:hAnsi="Times New Roman" w:cs="Times New Roman"/>
        </w:rPr>
      </w:pPr>
      <w:hyperlink r:id="rId20" w:history="1">
        <w:r w:rsidR="00604BF2" w:rsidRPr="00E705F6">
          <w:rPr>
            <w:rStyle w:val="Hyperlink"/>
            <w:rFonts w:ascii="Times New Roman" w:hAnsi="Times New Roman" w:cs="Times New Roman"/>
          </w:rPr>
          <w:t>https://www1.villanova.edu/villanova/provost/casa.html</w:t>
        </w:r>
      </w:hyperlink>
    </w:p>
    <w:p w14:paraId="39D364EB" w14:textId="27B3EADA" w:rsidR="001A4E26" w:rsidRDefault="007A5515" w:rsidP="00C513F4">
      <w:pPr>
        <w:jc w:val="both"/>
        <w:rPr>
          <w:rFonts w:ascii="Times New Roman" w:hAnsi="Times New Roman" w:cs="Times New Roman"/>
          <w:b/>
          <w:bCs/>
        </w:rPr>
      </w:pPr>
      <w:r>
        <w:rPr>
          <w:rFonts w:ascii="Times New Roman" w:hAnsi="Times New Roman" w:cs="Times New Roman"/>
          <w:b/>
          <w:bCs/>
        </w:rPr>
        <w:lastRenderedPageBreak/>
        <w:t>The Fine Print</w:t>
      </w:r>
    </w:p>
    <w:p w14:paraId="7DD3565F" w14:textId="77777777" w:rsidR="001A4E26" w:rsidRPr="007A5515" w:rsidRDefault="001A4E26" w:rsidP="00C513F4">
      <w:pPr>
        <w:jc w:val="both"/>
        <w:rPr>
          <w:rFonts w:ascii="Times New Roman" w:hAnsi="Times New Roman" w:cs="Times New Roman"/>
          <w:b/>
          <w:bCs/>
        </w:rPr>
      </w:pPr>
    </w:p>
    <w:p w14:paraId="2FA573E6" w14:textId="77777777" w:rsidR="00C513F4" w:rsidRPr="001332BE" w:rsidRDefault="00C513F4" w:rsidP="00C513F4">
      <w:pPr>
        <w:jc w:val="both"/>
        <w:rPr>
          <w:rFonts w:ascii="Times New Roman" w:hAnsi="Times New Roman" w:cs="Times New Roman"/>
          <w:i/>
          <w:iCs/>
        </w:rPr>
      </w:pPr>
      <w:r w:rsidRPr="001332BE">
        <w:rPr>
          <w:rFonts w:ascii="Times New Roman" w:hAnsi="Times New Roman" w:cs="Times New Roman"/>
          <w:i/>
          <w:iCs/>
        </w:rPr>
        <w:t>Office of Disabilities (ODS) and Learning Support Services (LSS):</w:t>
      </w:r>
    </w:p>
    <w:p w14:paraId="795BFBEB" w14:textId="77777777" w:rsidR="007A5515" w:rsidRDefault="001332BE" w:rsidP="00C513F4">
      <w:pPr>
        <w:jc w:val="both"/>
        <w:rPr>
          <w:rFonts w:ascii="Times New Roman" w:hAnsi="Times New Roman" w:cs="Times New Roman"/>
        </w:rPr>
      </w:pPr>
      <w:r w:rsidRPr="00C513F4">
        <w:rPr>
          <w:rFonts w:ascii="Times New Roman" w:hAnsi="Times New Roman" w:cs="Times New Roman"/>
        </w:rPr>
        <w:t>It is the policy of Villanova to make reasonable academic accommodations for qualified individuals with disabilities. Go to the Learning Support Services</w:t>
      </w:r>
      <w:r>
        <w:rPr>
          <w:rFonts w:ascii="Times New Roman" w:hAnsi="Times New Roman" w:cs="Times New Roman"/>
        </w:rPr>
        <w:t xml:space="preserve"> </w:t>
      </w:r>
      <w:r w:rsidRPr="00C513F4">
        <w:rPr>
          <w:rFonts w:ascii="Times New Roman" w:hAnsi="Times New Roman" w:cs="Times New Roman"/>
        </w:rPr>
        <w:t>website</w:t>
      </w:r>
      <w:r>
        <w:rPr>
          <w:rFonts w:ascii="Times New Roman" w:hAnsi="Times New Roman" w:cs="Times New Roman"/>
        </w:rPr>
        <w:t xml:space="preserve"> </w:t>
      </w:r>
      <w:r w:rsidRPr="00C513F4">
        <w:rPr>
          <w:rFonts w:ascii="Times New Roman" w:hAnsi="Times New Roman" w:cs="Times New Roman"/>
        </w:rPr>
        <w:t>(</w:t>
      </w:r>
      <w:hyperlink r:id="rId21" w:history="1">
        <w:r w:rsidRPr="003329E5">
          <w:rPr>
            <w:rStyle w:val="Hyperlink"/>
            <w:rFonts w:ascii="Times New Roman" w:hAnsi="Times New Roman" w:cs="Times New Roman"/>
          </w:rPr>
          <w:t>http://learningsupportservices.villanova.edu</w:t>
        </w:r>
      </w:hyperlink>
      <w:r w:rsidRPr="00C513F4">
        <w:rPr>
          <w:rFonts w:ascii="Times New Roman" w:hAnsi="Times New Roman" w:cs="Times New Roman"/>
        </w:rPr>
        <w:t>)</w:t>
      </w:r>
      <w:r>
        <w:rPr>
          <w:rFonts w:ascii="Times New Roman" w:hAnsi="Times New Roman" w:cs="Times New Roman"/>
        </w:rPr>
        <w:t xml:space="preserve"> </w:t>
      </w:r>
      <w:r w:rsidRPr="00C513F4">
        <w:rPr>
          <w:rFonts w:ascii="Times New Roman" w:hAnsi="Times New Roman" w:cs="Times New Roman"/>
        </w:rPr>
        <w:t>for registration guidelines</w:t>
      </w:r>
      <w:r>
        <w:rPr>
          <w:rFonts w:ascii="Times New Roman" w:hAnsi="Times New Roman" w:cs="Times New Roman"/>
        </w:rPr>
        <w:t xml:space="preserve"> </w:t>
      </w:r>
      <w:r w:rsidRPr="00C513F4">
        <w:rPr>
          <w:rFonts w:ascii="Times New Roman" w:hAnsi="Times New Roman" w:cs="Times New Roman"/>
        </w:rPr>
        <w:t>and instructions. For</w:t>
      </w:r>
      <w:r>
        <w:rPr>
          <w:rFonts w:ascii="Times New Roman" w:hAnsi="Times New Roman" w:cs="Times New Roman"/>
        </w:rPr>
        <w:t xml:space="preserve"> </w:t>
      </w:r>
      <w:r w:rsidRPr="00C513F4">
        <w:rPr>
          <w:rFonts w:ascii="Times New Roman" w:hAnsi="Times New Roman" w:cs="Times New Roman"/>
        </w:rPr>
        <w:t>physical access or temporarily disabling conditions, please</w:t>
      </w:r>
      <w:r>
        <w:rPr>
          <w:rFonts w:ascii="Times New Roman" w:hAnsi="Times New Roman" w:cs="Times New Roman"/>
        </w:rPr>
        <w:t xml:space="preserve"> </w:t>
      </w:r>
      <w:r w:rsidRPr="00C513F4">
        <w:rPr>
          <w:rFonts w:ascii="Times New Roman" w:hAnsi="Times New Roman" w:cs="Times New Roman"/>
        </w:rPr>
        <w:t>contact the Office of Disability Services at 610-519-4095 or</w:t>
      </w:r>
      <w:r>
        <w:rPr>
          <w:rFonts w:ascii="Times New Roman" w:hAnsi="Times New Roman" w:cs="Times New Roman"/>
        </w:rPr>
        <w:t xml:space="preserve"> </w:t>
      </w:r>
      <w:hyperlink r:id="rId22" w:history="1">
        <w:r w:rsidRPr="003329E5">
          <w:rPr>
            <w:rStyle w:val="Hyperlink"/>
            <w:rFonts w:ascii="Times New Roman" w:hAnsi="Times New Roman" w:cs="Times New Roman"/>
          </w:rPr>
          <w:t>Stephen.mcwilliams@villanova.edu</w:t>
        </w:r>
      </w:hyperlink>
      <w:r w:rsidRPr="00C513F4">
        <w:rPr>
          <w:rFonts w:ascii="Times New Roman" w:hAnsi="Times New Roman" w:cs="Times New Roman"/>
        </w:rPr>
        <w:t>.</w:t>
      </w:r>
      <w:r>
        <w:rPr>
          <w:rFonts w:ascii="Times New Roman" w:hAnsi="Times New Roman" w:cs="Times New Roman"/>
        </w:rPr>
        <w:t xml:space="preserve"> </w:t>
      </w:r>
      <w:r w:rsidRPr="00C513F4">
        <w:rPr>
          <w:rFonts w:ascii="Times New Roman" w:hAnsi="Times New Roman" w:cs="Times New Roman"/>
        </w:rPr>
        <w:t>Registration is needed in order to</w:t>
      </w:r>
      <w:r>
        <w:rPr>
          <w:rFonts w:ascii="Times New Roman" w:hAnsi="Times New Roman" w:cs="Times New Roman"/>
        </w:rPr>
        <w:t xml:space="preserve"> </w:t>
      </w:r>
      <w:r w:rsidRPr="00C513F4">
        <w:rPr>
          <w:rFonts w:ascii="Times New Roman" w:hAnsi="Times New Roman" w:cs="Times New Roman"/>
        </w:rPr>
        <w:t>receive accommodations.</w:t>
      </w:r>
    </w:p>
    <w:p w14:paraId="58DC5D82" w14:textId="77777777" w:rsidR="001332BE" w:rsidRPr="00C513F4" w:rsidRDefault="001332BE" w:rsidP="00C513F4">
      <w:pPr>
        <w:jc w:val="both"/>
        <w:rPr>
          <w:rFonts w:ascii="Times New Roman" w:hAnsi="Times New Roman" w:cs="Times New Roman"/>
        </w:rPr>
      </w:pPr>
    </w:p>
    <w:p w14:paraId="18FC16E0" w14:textId="77777777" w:rsidR="001332BE" w:rsidRDefault="00C513F4" w:rsidP="00C513F4">
      <w:pPr>
        <w:jc w:val="both"/>
        <w:rPr>
          <w:rFonts w:ascii="Times New Roman" w:hAnsi="Times New Roman" w:cs="Times New Roman"/>
          <w:i/>
          <w:iCs/>
        </w:rPr>
      </w:pPr>
      <w:r w:rsidRPr="001332BE">
        <w:rPr>
          <w:rFonts w:ascii="Times New Roman" w:hAnsi="Times New Roman" w:cs="Times New Roman"/>
          <w:i/>
          <w:iCs/>
        </w:rPr>
        <w:t>Academic Integrity</w:t>
      </w:r>
    </w:p>
    <w:p w14:paraId="1A065044" w14:textId="069D83CB" w:rsidR="00C67149" w:rsidRDefault="00C513F4" w:rsidP="00C513F4">
      <w:pPr>
        <w:jc w:val="both"/>
        <w:rPr>
          <w:rFonts w:ascii="Times New Roman" w:hAnsi="Times New Roman" w:cs="Times New Roman"/>
        </w:rPr>
      </w:pPr>
      <w:r w:rsidRPr="00C513F4">
        <w:rPr>
          <w:rFonts w:ascii="Times New Roman" w:hAnsi="Times New Roman" w:cs="Times New Roman"/>
        </w:rPr>
        <w:t xml:space="preserve">All students are expected to uphold Villanova’s Academic Integrity Policy and Code. Any incident of academic dishonesty will </w:t>
      </w:r>
      <w:r w:rsidR="002D7B76">
        <w:rPr>
          <w:rFonts w:ascii="Times New Roman" w:hAnsi="Times New Roman" w:cs="Times New Roman"/>
        </w:rPr>
        <w:t xml:space="preserve">earn you a zero on the assignment in question and </w:t>
      </w:r>
      <w:r w:rsidRPr="00C513F4">
        <w:rPr>
          <w:rFonts w:ascii="Times New Roman" w:hAnsi="Times New Roman" w:cs="Times New Roman"/>
        </w:rPr>
        <w:t>be reported to the Dean of the College of Liberal Arts and Sciences for disciplinary action. For the College’s statement on Academic Integrity, you should consult the Student Guide to Policies and Procedures. You may view the University’s Academic Integrity Policy and Code, as well as other useful information related to writing papers, at the Academic</w:t>
      </w:r>
      <w:r w:rsidR="000E053D">
        <w:rPr>
          <w:rFonts w:ascii="Times New Roman" w:hAnsi="Times New Roman" w:cs="Times New Roman"/>
        </w:rPr>
        <w:t xml:space="preserve"> </w:t>
      </w:r>
      <w:r w:rsidRPr="00C513F4">
        <w:rPr>
          <w:rFonts w:ascii="Times New Roman" w:hAnsi="Times New Roman" w:cs="Times New Roman"/>
        </w:rPr>
        <w:t>Integrity</w:t>
      </w:r>
      <w:r w:rsidR="000E053D">
        <w:rPr>
          <w:rFonts w:ascii="Times New Roman" w:hAnsi="Times New Roman" w:cs="Times New Roman"/>
        </w:rPr>
        <w:t xml:space="preserve"> </w:t>
      </w:r>
      <w:r w:rsidRPr="00C513F4">
        <w:rPr>
          <w:rFonts w:ascii="Times New Roman" w:hAnsi="Times New Roman" w:cs="Times New Roman"/>
        </w:rPr>
        <w:t>Gateway web site:</w:t>
      </w:r>
    </w:p>
    <w:p w14:paraId="5AB0AFB1" w14:textId="04576CD5" w:rsidR="00C34FCD" w:rsidRPr="00C34FCD" w:rsidRDefault="00000000" w:rsidP="00C513F4">
      <w:pPr>
        <w:jc w:val="both"/>
        <w:rPr>
          <w:rFonts w:ascii="Times New Roman" w:hAnsi="Times New Roman" w:cs="Times New Roman"/>
          <w:color w:val="0000FF" w:themeColor="hyperlink"/>
          <w:u w:val="single"/>
        </w:rPr>
      </w:pPr>
      <w:hyperlink r:id="rId23" w:history="1">
        <w:r w:rsidR="00C67149" w:rsidRPr="003329E5">
          <w:rPr>
            <w:rStyle w:val="Hyperlink"/>
            <w:rFonts w:ascii="Times New Roman" w:hAnsi="Times New Roman" w:cs="Times New Roman"/>
          </w:rPr>
          <w:t>https://library.villanova.edu/research/subject-guides/academicintegrity</w:t>
        </w:r>
      </w:hyperlink>
    </w:p>
    <w:p w14:paraId="21FC0678" w14:textId="77777777" w:rsidR="000E053D" w:rsidRPr="00C513F4" w:rsidRDefault="000E053D" w:rsidP="00C513F4">
      <w:pPr>
        <w:jc w:val="both"/>
        <w:rPr>
          <w:rFonts w:ascii="Times New Roman" w:hAnsi="Times New Roman" w:cs="Times New Roman"/>
        </w:rPr>
      </w:pPr>
    </w:p>
    <w:p w14:paraId="5C90EE27" w14:textId="77777777" w:rsidR="00C513F4" w:rsidRPr="001A4E26" w:rsidRDefault="00C513F4" w:rsidP="00C513F4">
      <w:pPr>
        <w:jc w:val="both"/>
        <w:rPr>
          <w:rFonts w:ascii="Times New Roman" w:hAnsi="Times New Roman" w:cs="Times New Roman"/>
          <w:i/>
          <w:iCs/>
        </w:rPr>
      </w:pPr>
      <w:r w:rsidRPr="001A4E26">
        <w:rPr>
          <w:rFonts w:ascii="Times New Roman" w:hAnsi="Times New Roman" w:cs="Times New Roman"/>
          <w:i/>
          <w:iCs/>
        </w:rPr>
        <w:t>Absences for Religious Holidays</w:t>
      </w:r>
    </w:p>
    <w:p w14:paraId="3F0D2FBA" w14:textId="0D0F34F9" w:rsidR="001A4E26" w:rsidRPr="003111DB" w:rsidRDefault="00C513F4" w:rsidP="00265A49">
      <w:pPr>
        <w:jc w:val="both"/>
        <w:rPr>
          <w:rFonts w:ascii="Times New Roman" w:hAnsi="Times New Roman" w:cs="Times New Roman"/>
        </w:rPr>
      </w:pPr>
      <w:r w:rsidRPr="001332BE">
        <w:rPr>
          <w:rFonts w:ascii="Times New Roman" w:hAnsi="Times New Roman" w:cs="Times New Roman"/>
        </w:rPr>
        <w:t>Villanova University makes every reasonable effort to allow members of the</w:t>
      </w:r>
      <w:r w:rsidR="00C67149">
        <w:rPr>
          <w:rFonts w:ascii="Times New Roman" w:hAnsi="Times New Roman" w:cs="Times New Roman"/>
        </w:rPr>
        <w:t xml:space="preserve"> </w:t>
      </w:r>
      <w:r w:rsidRPr="00C513F4">
        <w:rPr>
          <w:rFonts w:ascii="Times New Roman" w:hAnsi="Times New Roman" w:cs="Times New Roman"/>
        </w:rPr>
        <w:t>community to observe their religious holidays, consistent with the University’s</w:t>
      </w:r>
      <w:r w:rsidR="00C67149">
        <w:rPr>
          <w:rFonts w:ascii="Times New Roman" w:hAnsi="Times New Roman" w:cs="Times New Roman"/>
        </w:rPr>
        <w:t xml:space="preserve"> </w:t>
      </w:r>
      <w:r w:rsidRPr="00C513F4">
        <w:rPr>
          <w:rFonts w:ascii="Times New Roman" w:hAnsi="Times New Roman" w:cs="Times New Roman"/>
        </w:rPr>
        <w:t>obligations, responsibilities, and policies. Students who expect to miss a class or</w:t>
      </w:r>
      <w:r w:rsidR="00C67149">
        <w:rPr>
          <w:rFonts w:ascii="Times New Roman" w:hAnsi="Times New Roman" w:cs="Times New Roman"/>
        </w:rPr>
        <w:t xml:space="preserve"> </w:t>
      </w:r>
      <w:r w:rsidRPr="00C513F4">
        <w:rPr>
          <w:rFonts w:ascii="Times New Roman" w:hAnsi="Times New Roman" w:cs="Times New Roman"/>
        </w:rPr>
        <w:t>assignment due to the observance of a religious holiday should discuss the matter</w:t>
      </w:r>
      <w:r w:rsidR="00C67149">
        <w:rPr>
          <w:rFonts w:ascii="Times New Roman" w:hAnsi="Times New Roman" w:cs="Times New Roman"/>
        </w:rPr>
        <w:t xml:space="preserve"> </w:t>
      </w:r>
      <w:r w:rsidRPr="00C513F4">
        <w:rPr>
          <w:rFonts w:ascii="Times New Roman" w:hAnsi="Times New Roman" w:cs="Times New Roman"/>
        </w:rPr>
        <w:t>with their professors as soon as possible, normally at least two weeks in advance.</w:t>
      </w:r>
      <w:r w:rsidR="00C67149">
        <w:rPr>
          <w:rFonts w:ascii="Times New Roman" w:hAnsi="Times New Roman" w:cs="Times New Roman"/>
        </w:rPr>
        <w:t xml:space="preserve"> </w:t>
      </w:r>
      <w:r w:rsidRPr="00C513F4">
        <w:rPr>
          <w:rFonts w:ascii="Times New Roman" w:hAnsi="Times New Roman" w:cs="Times New Roman"/>
        </w:rPr>
        <w:t>Absence from classes or examinations for religious reasons does not relieve</w:t>
      </w:r>
      <w:r w:rsidR="00C67149">
        <w:rPr>
          <w:rFonts w:ascii="Times New Roman" w:hAnsi="Times New Roman" w:cs="Times New Roman"/>
        </w:rPr>
        <w:t xml:space="preserve"> </w:t>
      </w:r>
      <w:r w:rsidRPr="00C513F4">
        <w:rPr>
          <w:rFonts w:ascii="Times New Roman" w:hAnsi="Times New Roman" w:cs="Times New Roman"/>
        </w:rPr>
        <w:t>students from responsibility for any part of the course work required during the</w:t>
      </w:r>
      <w:r w:rsidR="00C67149">
        <w:rPr>
          <w:rFonts w:ascii="Times New Roman" w:hAnsi="Times New Roman" w:cs="Times New Roman"/>
        </w:rPr>
        <w:t xml:space="preserve"> </w:t>
      </w:r>
      <w:r w:rsidRPr="00C513F4">
        <w:rPr>
          <w:rFonts w:ascii="Times New Roman" w:hAnsi="Times New Roman" w:cs="Times New Roman"/>
        </w:rPr>
        <w:t>absence.</w:t>
      </w:r>
      <w:r w:rsidR="00C67149">
        <w:rPr>
          <w:rFonts w:ascii="Times New Roman" w:hAnsi="Times New Roman" w:cs="Times New Roman"/>
        </w:rPr>
        <w:t xml:space="preserve"> </w:t>
      </w:r>
      <w:r w:rsidR="001A4E26">
        <w:rPr>
          <w:rFonts w:ascii="Times New Roman" w:hAnsi="Times New Roman" w:cs="Times New Roman"/>
        </w:rPr>
        <w:t xml:space="preserve">See also: </w:t>
      </w:r>
      <w:hyperlink r:id="rId24" w:history="1">
        <w:r w:rsidR="006F031D" w:rsidRPr="00842DD0">
          <w:rPr>
            <w:rStyle w:val="Hyperlink"/>
            <w:rFonts w:ascii="Times New Roman" w:hAnsi="Times New Roman" w:cs="Times New Roman"/>
          </w:rPr>
          <w:t>https://www1.villanova.edu/villanova/provost/resources/student/policies/religious holidays.html</w:t>
        </w:r>
      </w:hyperlink>
      <w:r w:rsidR="006F031D">
        <w:rPr>
          <w:rFonts w:ascii="Times New Roman" w:hAnsi="Times New Roman" w:cs="Times New Roman"/>
        </w:rPr>
        <w:t xml:space="preserve"> </w:t>
      </w:r>
    </w:p>
    <w:sectPr w:rsidR="001A4E26" w:rsidRPr="003111DB" w:rsidSect="00962769">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7E2ED0" w14:textId="77777777" w:rsidR="00962769" w:rsidRDefault="00962769" w:rsidP="003C6AE4">
      <w:r>
        <w:separator/>
      </w:r>
    </w:p>
  </w:endnote>
  <w:endnote w:type="continuationSeparator" w:id="0">
    <w:p w14:paraId="21007CB6" w14:textId="77777777" w:rsidR="00962769" w:rsidRDefault="00962769" w:rsidP="003C6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3092E" w14:textId="77777777" w:rsidR="00962769" w:rsidRDefault="00962769" w:rsidP="003C6AE4">
      <w:r>
        <w:separator/>
      </w:r>
    </w:p>
  </w:footnote>
  <w:footnote w:type="continuationSeparator" w:id="0">
    <w:p w14:paraId="28F3CCAF" w14:textId="77777777" w:rsidR="00962769" w:rsidRDefault="00962769" w:rsidP="003C6AE4">
      <w:r>
        <w:continuationSeparator/>
      </w:r>
    </w:p>
  </w:footnote>
  <w:footnote w:id="1">
    <w:p w14:paraId="106A5504" w14:textId="77777777" w:rsidR="003C6F75" w:rsidRDefault="003C6F75">
      <w:pPr>
        <w:pStyle w:val="FootnoteText"/>
      </w:pPr>
      <w:r>
        <w:rPr>
          <w:rStyle w:val="FootnoteReference"/>
        </w:rPr>
        <w:footnoteRef/>
      </w:r>
      <w:r>
        <w:t xml:space="preserve"> All assignments are due at 11:59pm unless otherwise indicated.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F7BD3"/>
    <w:multiLevelType w:val="hybridMultilevel"/>
    <w:tmpl w:val="579C68FC"/>
    <w:lvl w:ilvl="0" w:tplc="FFFFFFFF">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62599D"/>
    <w:multiLevelType w:val="hybridMultilevel"/>
    <w:tmpl w:val="6D90AF34"/>
    <w:lvl w:ilvl="0" w:tplc="FFFFFFFF">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8852FEB"/>
    <w:multiLevelType w:val="hybridMultilevel"/>
    <w:tmpl w:val="24D08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D350CA"/>
    <w:multiLevelType w:val="hybridMultilevel"/>
    <w:tmpl w:val="5CCEB340"/>
    <w:lvl w:ilvl="0" w:tplc="FFFFFFFF">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FAF50B1"/>
    <w:multiLevelType w:val="hybridMultilevel"/>
    <w:tmpl w:val="9F503C2A"/>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66145515">
    <w:abstractNumId w:val="0"/>
  </w:num>
  <w:num w:numId="2" w16cid:durableId="753168988">
    <w:abstractNumId w:val="3"/>
  </w:num>
  <w:num w:numId="3" w16cid:durableId="253785203">
    <w:abstractNumId w:val="1"/>
  </w:num>
  <w:num w:numId="4" w16cid:durableId="1156073734">
    <w:abstractNumId w:val="4"/>
  </w:num>
  <w:num w:numId="5" w16cid:durableId="14436942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proofState w:spelling="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PubVPasteboard_" w:val="11"/>
    <w:docVar w:name="OpenInPublishingView" w:val="0"/>
  </w:docVars>
  <w:rsids>
    <w:rsidRoot w:val="00B20FA7"/>
    <w:rsid w:val="00002A18"/>
    <w:rsid w:val="00005F18"/>
    <w:rsid w:val="00012DC3"/>
    <w:rsid w:val="000147CB"/>
    <w:rsid w:val="00017C88"/>
    <w:rsid w:val="0002293C"/>
    <w:rsid w:val="00022BD7"/>
    <w:rsid w:val="00023DA5"/>
    <w:rsid w:val="00025031"/>
    <w:rsid w:val="000277DD"/>
    <w:rsid w:val="00032FFF"/>
    <w:rsid w:val="00036A27"/>
    <w:rsid w:val="00037CDA"/>
    <w:rsid w:val="000462AA"/>
    <w:rsid w:val="00053AB2"/>
    <w:rsid w:val="0005694E"/>
    <w:rsid w:val="00062B59"/>
    <w:rsid w:val="0007261D"/>
    <w:rsid w:val="000732DE"/>
    <w:rsid w:val="000752EE"/>
    <w:rsid w:val="00077176"/>
    <w:rsid w:val="0007748D"/>
    <w:rsid w:val="000803BB"/>
    <w:rsid w:val="00080CB9"/>
    <w:rsid w:val="00091AA8"/>
    <w:rsid w:val="000926C5"/>
    <w:rsid w:val="000951D3"/>
    <w:rsid w:val="000A5844"/>
    <w:rsid w:val="000A700B"/>
    <w:rsid w:val="000A7751"/>
    <w:rsid w:val="000B018D"/>
    <w:rsid w:val="000B4E50"/>
    <w:rsid w:val="000B555B"/>
    <w:rsid w:val="000B76C6"/>
    <w:rsid w:val="000C013A"/>
    <w:rsid w:val="000C098E"/>
    <w:rsid w:val="000C22EC"/>
    <w:rsid w:val="000C60A6"/>
    <w:rsid w:val="000D41FA"/>
    <w:rsid w:val="000D494E"/>
    <w:rsid w:val="000D4A29"/>
    <w:rsid w:val="000D6E7F"/>
    <w:rsid w:val="000D7B35"/>
    <w:rsid w:val="000E053D"/>
    <w:rsid w:val="000E3648"/>
    <w:rsid w:val="000E3F2A"/>
    <w:rsid w:val="000F2394"/>
    <w:rsid w:val="001000AE"/>
    <w:rsid w:val="001060D4"/>
    <w:rsid w:val="00111D88"/>
    <w:rsid w:val="00123D7F"/>
    <w:rsid w:val="00124746"/>
    <w:rsid w:val="001323E8"/>
    <w:rsid w:val="001332BE"/>
    <w:rsid w:val="00133374"/>
    <w:rsid w:val="00133800"/>
    <w:rsid w:val="001405E5"/>
    <w:rsid w:val="001430C6"/>
    <w:rsid w:val="00144CF8"/>
    <w:rsid w:val="001455B9"/>
    <w:rsid w:val="001513B4"/>
    <w:rsid w:val="001514F0"/>
    <w:rsid w:val="00152CD1"/>
    <w:rsid w:val="001536EF"/>
    <w:rsid w:val="00154C6E"/>
    <w:rsid w:val="001557E3"/>
    <w:rsid w:val="00157D0D"/>
    <w:rsid w:val="00157FD3"/>
    <w:rsid w:val="001601BB"/>
    <w:rsid w:val="001610C0"/>
    <w:rsid w:val="001610CA"/>
    <w:rsid w:val="001624FD"/>
    <w:rsid w:val="001654BB"/>
    <w:rsid w:val="00172EA9"/>
    <w:rsid w:val="0017444B"/>
    <w:rsid w:val="00176BCC"/>
    <w:rsid w:val="001824AD"/>
    <w:rsid w:val="0018445F"/>
    <w:rsid w:val="001901F8"/>
    <w:rsid w:val="00190C98"/>
    <w:rsid w:val="001924B6"/>
    <w:rsid w:val="001A2C04"/>
    <w:rsid w:val="001A4E26"/>
    <w:rsid w:val="001A67B0"/>
    <w:rsid w:val="001B1085"/>
    <w:rsid w:val="001B42F0"/>
    <w:rsid w:val="001C057D"/>
    <w:rsid w:val="001C05F0"/>
    <w:rsid w:val="001C28DB"/>
    <w:rsid w:val="001D0719"/>
    <w:rsid w:val="001D1791"/>
    <w:rsid w:val="001D5D48"/>
    <w:rsid w:val="001E5448"/>
    <w:rsid w:val="001F26C6"/>
    <w:rsid w:val="001F2C88"/>
    <w:rsid w:val="001F78F5"/>
    <w:rsid w:val="002034E2"/>
    <w:rsid w:val="00207941"/>
    <w:rsid w:val="00213865"/>
    <w:rsid w:val="002141C8"/>
    <w:rsid w:val="00214C77"/>
    <w:rsid w:val="0022013A"/>
    <w:rsid w:val="00221982"/>
    <w:rsid w:val="00221C96"/>
    <w:rsid w:val="00223401"/>
    <w:rsid w:val="00224FD5"/>
    <w:rsid w:val="0022512A"/>
    <w:rsid w:val="002300E5"/>
    <w:rsid w:val="00232E67"/>
    <w:rsid w:val="002368DF"/>
    <w:rsid w:val="002431CF"/>
    <w:rsid w:val="0024351C"/>
    <w:rsid w:val="00244DE1"/>
    <w:rsid w:val="00245E98"/>
    <w:rsid w:val="0024624D"/>
    <w:rsid w:val="00246692"/>
    <w:rsid w:val="0026292B"/>
    <w:rsid w:val="00265A49"/>
    <w:rsid w:val="00273922"/>
    <w:rsid w:val="00273F31"/>
    <w:rsid w:val="0027561B"/>
    <w:rsid w:val="00280284"/>
    <w:rsid w:val="00284714"/>
    <w:rsid w:val="00287853"/>
    <w:rsid w:val="0029581E"/>
    <w:rsid w:val="002A0469"/>
    <w:rsid w:val="002A7BC8"/>
    <w:rsid w:val="002A7CAC"/>
    <w:rsid w:val="002B09DE"/>
    <w:rsid w:val="002B420C"/>
    <w:rsid w:val="002B49B3"/>
    <w:rsid w:val="002B500A"/>
    <w:rsid w:val="002B56B5"/>
    <w:rsid w:val="002C03C3"/>
    <w:rsid w:val="002C1236"/>
    <w:rsid w:val="002C776B"/>
    <w:rsid w:val="002D2F51"/>
    <w:rsid w:val="002D7245"/>
    <w:rsid w:val="002D7B76"/>
    <w:rsid w:val="002E07F0"/>
    <w:rsid w:val="002E7956"/>
    <w:rsid w:val="002F106D"/>
    <w:rsid w:val="002F682E"/>
    <w:rsid w:val="002F7B8A"/>
    <w:rsid w:val="00300C7A"/>
    <w:rsid w:val="00302159"/>
    <w:rsid w:val="0030370A"/>
    <w:rsid w:val="00307E14"/>
    <w:rsid w:val="00307F7D"/>
    <w:rsid w:val="003111DB"/>
    <w:rsid w:val="003115A8"/>
    <w:rsid w:val="00320F61"/>
    <w:rsid w:val="0032644D"/>
    <w:rsid w:val="00326486"/>
    <w:rsid w:val="00326F6D"/>
    <w:rsid w:val="003305E2"/>
    <w:rsid w:val="00332459"/>
    <w:rsid w:val="00342F81"/>
    <w:rsid w:val="00350F0B"/>
    <w:rsid w:val="003510C6"/>
    <w:rsid w:val="00352374"/>
    <w:rsid w:val="00352BCE"/>
    <w:rsid w:val="00353B15"/>
    <w:rsid w:val="0035533A"/>
    <w:rsid w:val="0036237D"/>
    <w:rsid w:val="00365D1A"/>
    <w:rsid w:val="00367B6E"/>
    <w:rsid w:val="00372D2B"/>
    <w:rsid w:val="003730F6"/>
    <w:rsid w:val="00376C4C"/>
    <w:rsid w:val="00381D87"/>
    <w:rsid w:val="0038355C"/>
    <w:rsid w:val="00384E3F"/>
    <w:rsid w:val="00390581"/>
    <w:rsid w:val="003922E4"/>
    <w:rsid w:val="00392F3E"/>
    <w:rsid w:val="00394775"/>
    <w:rsid w:val="00395337"/>
    <w:rsid w:val="003A3651"/>
    <w:rsid w:val="003B458B"/>
    <w:rsid w:val="003C1FD2"/>
    <w:rsid w:val="003C5DCA"/>
    <w:rsid w:val="003C6AE4"/>
    <w:rsid w:val="003C6F75"/>
    <w:rsid w:val="003E5228"/>
    <w:rsid w:val="003F20F1"/>
    <w:rsid w:val="003F2CB4"/>
    <w:rsid w:val="003F70E4"/>
    <w:rsid w:val="004048B1"/>
    <w:rsid w:val="00406CB7"/>
    <w:rsid w:val="00406F9E"/>
    <w:rsid w:val="00410839"/>
    <w:rsid w:val="00414ECF"/>
    <w:rsid w:val="00415A24"/>
    <w:rsid w:val="0042788C"/>
    <w:rsid w:val="0043274B"/>
    <w:rsid w:val="00432ABB"/>
    <w:rsid w:val="00432BB8"/>
    <w:rsid w:val="004365E5"/>
    <w:rsid w:val="00436F5E"/>
    <w:rsid w:val="00441612"/>
    <w:rsid w:val="00444B40"/>
    <w:rsid w:val="0045255D"/>
    <w:rsid w:val="00455214"/>
    <w:rsid w:val="00474407"/>
    <w:rsid w:val="00475891"/>
    <w:rsid w:val="0047629F"/>
    <w:rsid w:val="00476A5D"/>
    <w:rsid w:val="00477987"/>
    <w:rsid w:val="00483E32"/>
    <w:rsid w:val="00484AEB"/>
    <w:rsid w:val="0048584E"/>
    <w:rsid w:val="0048711D"/>
    <w:rsid w:val="00490F49"/>
    <w:rsid w:val="00493783"/>
    <w:rsid w:val="0049785E"/>
    <w:rsid w:val="004A4708"/>
    <w:rsid w:val="004B2D31"/>
    <w:rsid w:val="004B3614"/>
    <w:rsid w:val="004B4741"/>
    <w:rsid w:val="004C0100"/>
    <w:rsid w:val="004C014F"/>
    <w:rsid w:val="004C3BEE"/>
    <w:rsid w:val="004C568E"/>
    <w:rsid w:val="004D4E61"/>
    <w:rsid w:val="004D6B51"/>
    <w:rsid w:val="004E369B"/>
    <w:rsid w:val="004E37C9"/>
    <w:rsid w:val="004E3A1C"/>
    <w:rsid w:val="004E7F70"/>
    <w:rsid w:val="004F3EF8"/>
    <w:rsid w:val="004F513E"/>
    <w:rsid w:val="00504605"/>
    <w:rsid w:val="0050484A"/>
    <w:rsid w:val="005055F1"/>
    <w:rsid w:val="00510465"/>
    <w:rsid w:val="005119C1"/>
    <w:rsid w:val="005125D2"/>
    <w:rsid w:val="00512BFD"/>
    <w:rsid w:val="005179CB"/>
    <w:rsid w:val="00520A02"/>
    <w:rsid w:val="00521C98"/>
    <w:rsid w:val="00522F8A"/>
    <w:rsid w:val="0052567F"/>
    <w:rsid w:val="00526C56"/>
    <w:rsid w:val="00534932"/>
    <w:rsid w:val="0053754A"/>
    <w:rsid w:val="00537FB4"/>
    <w:rsid w:val="00540AD3"/>
    <w:rsid w:val="00546F61"/>
    <w:rsid w:val="00553A0F"/>
    <w:rsid w:val="0056208D"/>
    <w:rsid w:val="0056227A"/>
    <w:rsid w:val="00563A11"/>
    <w:rsid w:val="005651CA"/>
    <w:rsid w:val="0057166C"/>
    <w:rsid w:val="005722CA"/>
    <w:rsid w:val="00582545"/>
    <w:rsid w:val="00582B68"/>
    <w:rsid w:val="00582C37"/>
    <w:rsid w:val="00583BF1"/>
    <w:rsid w:val="005919A3"/>
    <w:rsid w:val="005945BC"/>
    <w:rsid w:val="00595337"/>
    <w:rsid w:val="005955DF"/>
    <w:rsid w:val="00597872"/>
    <w:rsid w:val="005A09DF"/>
    <w:rsid w:val="005A3645"/>
    <w:rsid w:val="005B365F"/>
    <w:rsid w:val="005C2DA2"/>
    <w:rsid w:val="005C361E"/>
    <w:rsid w:val="005C5C7A"/>
    <w:rsid w:val="005D1EE0"/>
    <w:rsid w:val="005D4055"/>
    <w:rsid w:val="005D604B"/>
    <w:rsid w:val="005D725C"/>
    <w:rsid w:val="005D771C"/>
    <w:rsid w:val="005E6E0E"/>
    <w:rsid w:val="005F4CA6"/>
    <w:rsid w:val="00604BF2"/>
    <w:rsid w:val="006054B0"/>
    <w:rsid w:val="00610DA6"/>
    <w:rsid w:val="006133DB"/>
    <w:rsid w:val="00620305"/>
    <w:rsid w:val="00621581"/>
    <w:rsid w:val="006223EF"/>
    <w:rsid w:val="00624CE3"/>
    <w:rsid w:val="00625C25"/>
    <w:rsid w:val="006262CC"/>
    <w:rsid w:val="00627EFC"/>
    <w:rsid w:val="006330DA"/>
    <w:rsid w:val="006358E0"/>
    <w:rsid w:val="0064362D"/>
    <w:rsid w:val="00644CA2"/>
    <w:rsid w:val="00646496"/>
    <w:rsid w:val="00647A59"/>
    <w:rsid w:val="006507AE"/>
    <w:rsid w:val="00653A79"/>
    <w:rsid w:val="00655DEC"/>
    <w:rsid w:val="006646BD"/>
    <w:rsid w:val="00665AA6"/>
    <w:rsid w:val="006751B7"/>
    <w:rsid w:val="006941E0"/>
    <w:rsid w:val="0069460D"/>
    <w:rsid w:val="00697D34"/>
    <w:rsid w:val="006A2E1F"/>
    <w:rsid w:val="006A3BFC"/>
    <w:rsid w:val="006B074D"/>
    <w:rsid w:val="006B4B8A"/>
    <w:rsid w:val="006B5FD1"/>
    <w:rsid w:val="006B7A61"/>
    <w:rsid w:val="006C0048"/>
    <w:rsid w:val="006C3364"/>
    <w:rsid w:val="006C60C8"/>
    <w:rsid w:val="006D54CF"/>
    <w:rsid w:val="006D5ABF"/>
    <w:rsid w:val="006D6383"/>
    <w:rsid w:val="006D68FE"/>
    <w:rsid w:val="006E29EE"/>
    <w:rsid w:val="006E46CA"/>
    <w:rsid w:val="006E4E34"/>
    <w:rsid w:val="006E7339"/>
    <w:rsid w:val="006F031D"/>
    <w:rsid w:val="006F1CCF"/>
    <w:rsid w:val="006F1F0F"/>
    <w:rsid w:val="006F5A6B"/>
    <w:rsid w:val="007041A9"/>
    <w:rsid w:val="0070547B"/>
    <w:rsid w:val="007065F6"/>
    <w:rsid w:val="00706CA2"/>
    <w:rsid w:val="007150D3"/>
    <w:rsid w:val="00723535"/>
    <w:rsid w:val="00724AA9"/>
    <w:rsid w:val="007255BB"/>
    <w:rsid w:val="007266B7"/>
    <w:rsid w:val="00727095"/>
    <w:rsid w:val="00745801"/>
    <w:rsid w:val="00752EB6"/>
    <w:rsid w:val="00752FF7"/>
    <w:rsid w:val="0075596F"/>
    <w:rsid w:val="00756E99"/>
    <w:rsid w:val="007572F0"/>
    <w:rsid w:val="0076130D"/>
    <w:rsid w:val="00761518"/>
    <w:rsid w:val="00774B2C"/>
    <w:rsid w:val="00774D12"/>
    <w:rsid w:val="007776DE"/>
    <w:rsid w:val="00781459"/>
    <w:rsid w:val="0079071F"/>
    <w:rsid w:val="00796529"/>
    <w:rsid w:val="007A0577"/>
    <w:rsid w:val="007A2B06"/>
    <w:rsid w:val="007A424C"/>
    <w:rsid w:val="007A5515"/>
    <w:rsid w:val="007B4456"/>
    <w:rsid w:val="007B65B4"/>
    <w:rsid w:val="007C3612"/>
    <w:rsid w:val="007C5424"/>
    <w:rsid w:val="007D10A9"/>
    <w:rsid w:val="007D1E15"/>
    <w:rsid w:val="007D20C0"/>
    <w:rsid w:val="007D515B"/>
    <w:rsid w:val="007E0D31"/>
    <w:rsid w:val="007E1E10"/>
    <w:rsid w:val="007E294E"/>
    <w:rsid w:val="007E7A04"/>
    <w:rsid w:val="00802D0E"/>
    <w:rsid w:val="00804E23"/>
    <w:rsid w:val="008065F3"/>
    <w:rsid w:val="00810ACD"/>
    <w:rsid w:val="00813DE2"/>
    <w:rsid w:val="00817D6C"/>
    <w:rsid w:val="008248A5"/>
    <w:rsid w:val="00834EF2"/>
    <w:rsid w:val="00836046"/>
    <w:rsid w:val="0085254C"/>
    <w:rsid w:val="00854069"/>
    <w:rsid w:val="0085410C"/>
    <w:rsid w:val="008575AA"/>
    <w:rsid w:val="00860402"/>
    <w:rsid w:val="00860C7E"/>
    <w:rsid w:val="00862E2E"/>
    <w:rsid w:val="0086565E"/>
    <w:rsid w:val="008702BA"/>
    <w:rsid w:val="008777F3"/>
    <w:rsid w:val="00890819"/>
    <w:rsid w:val="00891E17"/>
    <w:rsid w:val="00896E09"/>
    <w:rsid w:val="008A0B66"/>
    <w:rsid w:val="008A2AF5"/>
    <w:rsid w:val="008A3865"/>
    <w:rsid w:val="008A4258"/>
    <w:rsid w:val="008B18EE"/>
    <w:rsid w:val="008B5667"/>
    <w:rsid w:val="008C047F"/>
    <w:rsid w:val="008C1C32"/>
    <w:rsid w:val="008C27D8"/>
    <w:rsid w:val="008C485A"/>
    <w:rsid w:val="008C4C1B"/>
    <w:rsid w:val="008D1679"/>
    <w:rsid w:val="008D5F8D"/>
    <w:rsid w:val="008D668C"/>
    <w:rsid w:val="008F0B32"/>
    <w:rsid w:val="008F1C85"/>
    <w:rsid w:val="008F39CD"/>
    <w:rsid w:val="008F4BEB"/>
    <w:rsid w:val="008F7330"/>
    <w:rsid w:val="00902862"/>
    <w:rsid w:val="00912890"/>
    <w:rsid w:val="00921E91"/>
    <w:rsid w:val="00922F4F"/>
    <w:rsid w:val="0092454C"/>
    <w:rsid w:val="00930F65"/>
    <w:rsid w:val="00931944"/>
    <w:rsid w:val="00940958"/>
    <w:rsid w:val="00942FC2"/>
    <w:rsid w:val="009468E8"/>
    <w:rsid w:val="00946B26"/>
    <w:rsid w:val="00954682"/>
    <w:rsid w:val="009570A2"/>
    <w:rsid w:val="00962769"/>
    <w:rsid w:val="00962C9A"/>
    <w:rsid w:val="009643AD"/>
    <w:rsid w:val="00964F59"/>
    <w:rsid w:val="009706E6"/>
    <w:rsid w:val="00971290"/>
    <w:rsid w:val="0097573C"/>
    <w:rsid w:val="0098035B"/>
    <w:rsid w:val="00985FBC"/>
    <w:rsid w:val="0099154F"/>
    <w:rsid w:val="00993C63"/>
    <w:rsid w:val="009942C1"/>
    <w:rsid w:val="00996684"/>
    <w:rsid w:val="00997B98"/>
    <w:rsid w:val="00997F46"/>
    <w:rsid w:val="009A1415"/>
    <w:rsid w:val="009A17A8"/>
    <w:rsid w:val="009A2B86"/>
    <w:rsid w:val="009A6C87"/>
    <w:rsid w:val="009B0698"/>
    <w:rsid w:val="009B1434"/>
    <w:rsid w:val="009B31CF"/>
    <w:rsid w:val="009B33B0"/>
    <w:rsid w:val="009B3E1A"/>
    <w:rsid w:val="009B6B21"/>
    <w:rsid w:val="009C2B21"/>
    <w:rsid w:val="009C2C8C"/>
    <w:rsid w:val="009C4A58"/>
    <w:rsid w:val="009C5381"/>
    <w:rsid w:val="009C572B"/>
    <w:rsid w:val="009D3BEE"/>
    <w:rsid w:val="009D45E6"/>
    <w:rsid w:val="009D6F6D"/>
    <w:rsid w:val="009E03B0"/>
    <w:rsid w:val="009E08D5"/>
    <w:rsid w:val="009E5297"/>
    <w:rsid w:val="009E665D"/>
    <w:rsid w:val="009F1B57"/>
    <w:rsid w:val="009F3AD1"/>
    <w:rsid w:val="009F65C3"/>
    <w:rsid w:val="00A15E14"/>
    <w:rsid w:val="00A16E87"/>
    <w:rsid w:val="00A2374A"/>
    <w:rsid w:val="00A26187"/>
    <w:rsid w:val="00A27035"/>
    <w:rsid w:val="00A27F90"/>
    <w:rsid w:val="00A316BC"/>
    <w:rsid w:val="00A3257D"/>
    <w:rsid w:val="00A35333"/>
    <w:rsid w:val="00A37C7C"/>
    <w:rsid w:val="00A406AB"/>
    <w:rsid w:val="00A40E50"/>
    <w:rsid w:val="00A42E7A"/>
    <w:rsid w:val="00A45A1D"/>
    <w:rsid w:val="00A4704A"/>
    <w:rsid w:val="00A51C41"/>
    <w:rsid w:val="00A61108"/>
    <w:rsid w:val="00A6438B"/>
    <w:rsid w:val="00A65C86"/>
    <w:rsid w:val="00A67460"/>
    <w:rsid w:val="00A67CAA"/>
    <w:rsid w:val="00A71DEB"/>
    <w:rsid w:val="00A737DF"/>
    <w:rsid w:val="00A747BA"/>
    <w:rsid w:val="00A75C2D"/>
    <w:rsid w:val="00A76FCB"/>
    <w:rsid w:val="00A83423"/>
    <w:rsid w:val="00A83E97"/>
    <w:rsid w:val="00A84BFC"/>
    <w:rsid w:val="00A84E48"/>
    <w:rsid w:val="00A96D43"/>
    <w:rsid w:val="00AA5A43"/>
    <w:rsid w:val="00AB0C45"/>
    <w:rsid w:val="00AB17CD"/>
    <w:rsid w:val="00AB20F8"/>
    <w:rsid w:val="00AB2AC1"/>
    <w:rsid w:val="00AC30E9"/>
    <w:rsid w:val="00AC4579"/>
    <w:rsid w:val="00AD0050"/>
    <w:rsid w:val="00AD1447"/>
    <w:rsid w:val="00AE0CB6"/>
    <w:rsid w:val="00AE49FA"/>
    <w:rsid w:val="00AE6CA1"/>
    <w:rsid w:val="00AF2556"/>
    <w:rsid w:val="00B06F1D"/>
    <w:rsid w:val="00B10301"/>
    <w:rsid w:val="00B13D8D"/>
    <w:rsid w:val="00B14F90"/>
    <w:rsid w:val="00B16FFF"/>
    <w:rsid w:val="00B17584"/>
    <w:rsid w:val="00B20FA7"/>
    <w:rsid w:val="00B24433"/>
    <w:rsid w:val="00B24F53"/>
    <w:rsid w:val="00B32CBA"/>
    <w:rsid w:val="00B37DDE"/>
    <w:rsid w:val="00B41F47"/>
    <w:rsid w:val="00B421DE"/>
    <w:rsid w:val="00B44062"/>
    <w:rsid w:val="00B44E6A"/>
    <w:rsid w:val="00B50344"/>
    <w:rsid w:val="00B616FB"/>
    <w:rsid w:val="00B61A90"/>
    <w:rsid w:val="00B61F81"/>
    <w:rsid w:val="00B65088"/>
    <w:rsid w:val="00B659A9"/>
    <w:rsid w:val="00B65A2C"/>
    <w:rsid w:val="00B73123"/>
    <w:rsid w:val="00B7562C"/>
    <w:rsid w:val="00B84F05"/>
    <w:rsid w:val="00B8500E"/>
    <w:rsid w:val="00B856B1"/>
    <w:rsid w:val="00B879D9"/>
    <w:rsid w:val="00B942D8"/>
    <w:rsid w:val="00B947DC"/>
    <w:rsid w:val="00B953F4"/>
    <w:rsid w:val="00BA5B5F"/>
    <w:rsid w:val="00BA6B57"/>
    <w:rsid w:val="00BB295B"/>
    <w:rsid w:val="00BB3521"/>
    <w:rsid w:val="00BB5C9A"/>
    <w:rsid w:val="00BB5F4B"/>
    <w:rsid w:val="00BC1EC5"/>
    <w:rsid w:val="00BC6F4B"/>
    <w:rsid w:val="00BD2237"/>
    <w:rsid w:val="00BD4509"/>
    <w:rsid w:val="00BE14C5"/>
    <w:rsid w:val="00BE1840"/>
    <w:rsid w:val="00BE30FC"/>
    <w:rsid w:val="00BE7B9B"/>
    <w:rsid w:val="00BF0BD1"/>
    <w:rsid w:val="00BF4DCE"/>
    <w:rsid w:val="00BF7D1B"/>
    <w:rsid w:val="00C10B4F"/>
    <w:rsid w:val="00C12DD4"/>
    <w:rsid w:val="00C17940"/>
    <w:rsid w:val="00C23104"/>
    <w:rsid w:val="00C24043"/>
    <w:rsid w:val="00C240F1"/>
    <w:rsid w:val="00C24D49"/>
    <w:rsid w:val="00C274CA"/>
    <w:rsid w:val="00C300C6"/>
    <w:rsid w:val="00C340A9"/>
    <w:rsid w:val="00C34171"/>
    <w:rsid w:val="00C34FCD"/>
    <w:rsid w:val="00C42A8C"/>
    <w:rsid w:val="00C42FB9"/>
    <w:rsid w:val="00C438ED"/>
    <w:rsid w:val="00C44D49"/>
    <w:rsid w:val="00C513F4"/>
    <w:rsid w:val="00C51DC2"/>
    <w:rsid w:val="00C53BC3"/>
    <w:rsid w:val="00C566AB"/>
    <w:rsid w:val="00C63E8C"/>
    <w:rsid w:val="00C64549"/>
    <w:rsid w:val="00C67149"/>
    <w:rsid w:val="00C720F9"/>
    <w:rsid w:val="00C730C7"/>
    <w:rsid w:val="00C73999"/>
    <w:rsid w:val="00C77A9E"/>
    <w:rsid w:val="00C812CD"/>
    <w:rsid w:val="00C82214"/>
    <w:rsid w:val="00C82494"/>
    <w:rsid w:val="00C85BF7"/>
    <w:rsid w:val="00C906D7"/>
    <w:rsid w:val="00C91354"/>
    <w:rsid w:val="00C973C8"/>
    <w:rsid w:val="00CA06BD"/>
    <w:rsid w:val="00CA12BC"/>
    <w:rsid w:val="00CA1A23"/>
    <w:rsid w:val="00CA417F"/>
    <w:rsid w:val="00CA471B"/>
    <w:rsid w:val="00CB2131"/>
    <w:rsid w:val="00CB242E"/>
    <w:rsid w:val="00CB7C3D"/>
    <w:rsid w:val="00CC323E"/>
    <w:rsid w:val="00CC461B"/>
    <w:rsid w:val="00CD25C1"/>
    <w:rsid w:val="00CD262D"/>
    <w:rsid w:val="00CD5B2D"/>
    <w:rsid w:val="00CD62CC"/>
    <w:rsid w:val="00CE08BD"/>
    <w:rsid w:val="00CF0C76"/>
    <w:rsid w:val="00CF3A4F"/>
    <w:rsid w:val="00CF3D07"/>
    <w:rsid w:val="00CF7847"/>
    <w:rsid w:val="00D16747"/>
    <w:rsid w:val="00D30C9F"/>
    <w:rsid w:val="00D3268C"/>
    <w:rsid w:val="00D33B57"/>
    <w:rsid w:val="00D42F6E"/>
    <w:rsid w:val="00D50084"/>
    <w:rsid w:val="00D53DA1"/>
    <w:rsid w:val="00D558C6"/>
    <w:rsid w:val="00D56E8B"/>
    <w:rsid w:val="00D572FF"/>
    <w:rsid w:val="00D576EB"/>
    <w:rsid w:val="00D64C66"/>
    <w:rsid w:val="00D67247"/>
    <w:rsid w:val="00D6737D"/>
    <w:rsid w:val="00D751B2"/>
    <w:rsid w:val="00D758AB"/>
    <w:rsid w:val="00D813AC"/>
    <w:rsid w:val="00D87304"/>
    <w:rsid w:val="00DA4A22"/>
    <w:rsid w:val="00DA5565"/>
    <w:rsid w:val="00DA632B"/>
    <w:rsid w:val="00DA657E"/>
    <w:rsid w:val="00DA7B4D"/>
    <w:rsid w:val="00DB06A2"/>
    <w:rsid w:val="00DB2032"/>
    <w:rsid w:val="00DB25A2"/>
    <w:rsid w:val="00DB4263"/>
    <w:rsid w:val="00DB4DD7"/>
    <w:rsid w:val="00DB63B4"/>
    <w:rsid w:val="00DB6DEE"/>
    <w:rsid w:val="00DC3B6A"/>
    <w:rsid w:val="00DC4C97"/>
    <w:rsid w:val="00DC588C"/>
    <w:rsid w:val="00DD1AD9"/>
    <w:rsid w:val="00DD385E"/>
    <w:rsid w:val="00DD39AD"/>
    <w:rsid w:val="00DD435B"/>
    <w:rsid w:val="00DD456F"/>
    <w:rsid w:val="00DE3FCF"/>
    <w:rsid w:val="00DE6CDB"/>
    <w:rsid w:val="00DE7AE6"/>
    <w:rsid w:val="00DF282B"/>
    <w:rsid w:val="00DF619F"/>
    <w:rsid w:val="00DF67D2"/>
    <w:rsid w:val="00E00622"/>
    <w:rsid w:val="00E04604"/>
    <w:rsid w:val="00E150A2"/>
    <w:rsid w:val="00E20D2D"/>
    <w:rsid w:val="00E2258A"/>
    <w:rsid w:val="00E24424"/>
    <w:rsid w:val="00E25ECC"/>
    <w:rsid w:val="00E34267"/>
    <w:rsid w:val="00E350A8"/>
    <w:rsid w:val="00E3641D"/>
    <w:rsid w:val="00E46ABC"/>
    <w:rsid w:val="00E52262"/>
    <w:rsid w:val="00E5397F"/>
    <w:rsid w:val="00E54435"/>
    <w:rsid w:val="00E636C5"/>
    <w:rsid w:val="00E7083E"/>
    <w:rsid w:val="00E70BD4"/>
    <w:rsid w:val="00E7510D"/>
    <w:rsid w:val="00E75D01"/>
    <w:rsid w:val="00E8258A"/>
    <w:rsid w:val="00E82887"/>
    <w:rsid w:val="00E8310D"/>
    <w:rsid w:val="00E87B19"/>
    <w:rsid w:val="00E91372"/>
    <w:rsid w:val="00E9199F"/>
    <w:rsid w:val="00E96A43"/>
    <w:rsid w:val="00E97E8A"/>
    <w:rsid w:val="00EA0435"/>
    <w:rsid w:val="00EA1E8F"/>
    <w:rsid w:val="00EA4152"/>
    <w:rsid w:val="00EA4410"/>
    <w:rsid w:val="00EA4862"/>
    <w:rsid w:val="00EA5EA4"/>
    <w:rsid w:val="00EB1D52"/>
    <w:rsid w:val="00EC0C38"/>
    <w:rsid w:val="00EC4A77"/>
    <w:rsid w:val="00EC53CF"/>
    <w:rsid w:val="00ED1177"/>
    <w:rsid w:val="00EE063A"/>
    <w:rsid w:val="00EE780D"/>
    <w:rsid w:val="00EF1AE4"/>
    <w:rsid w:val="00EF2B78"/>
    <w:rsid w:val="00EF2F55"/>
    <w:rsid w:val="00F03A6B"/>
    <w:rsid w:val="00F1036A"/>
    <w:rsid w:val="00F121F2"/>
    <w:rsid w:val="00F122D7"/>
    <w:rsid w:val="00F16273"/>
    <w:rsid w:val="00F177AC"/>
    <w:rsid w:val="00F2351D"/>
    <w:rsid w:val="00F24024"/>
    <w:rsid w:val="00F25A28"/>
    <w:rsid w:val="00F35315"/>
    <w:rsid w:val="00F40EA1"/>
    <w:rsid w:val="00F444AA"/>
    <w:rsid w:val="00F44D83"/>
    <w:rsid w:val="00F466B2"/>
    <w:rsid w:val="00F509BC"/>
    <w:rsid w:val="00F52961"/>
    <w:rsid w:val="00F55394"/>
    <w:rsid w:val="00F5597C"/>
    <w:rsid w:val="00F571AB"/>
    <w:rsid w:val="00F57893"/>
    <w:rsid w:val="00F66795"/>
    <w:rsid w:val="00F678E0"/>
    <w:rsid w:val="00F70B67"/>
    <w:rsid w:val="00F70E0B"/>
    <w:rsid w:val="00F74752"/>
    <w:rsid w:val="00F7799E"/>
    <w:rsid w:val="00F8235F"/>
    <w:rsid w:val="00F850E4"/>
    <w:rsid w:val="00F875EA"/>
    <w:rsid w:val="00F95312"/>
    <w:rsid w:val="00F97EA5"/>
    <w:rsid w:val="00FA557A"/>
    <w:rsid w:val="00FB13AA"/>
    <w:rsid w:val="00FC019A"/>
    <w:rsid w:val="00FC78B6"/>
    <w:rsid w:val="00FD23E1"/>
    <w:rsid w:val="00FD2895"/>
    <w:rsid w:val="00FD3812"/>
    <w:rsid w:val="00FE752B"/>
    <w:rsid w:val="00FF3684"/>
    <w:rsid w:val="00FF62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586AA4"/>
  <w14:defaultImageDpi w14:val="300"/>
  <w15:docId w15:val="{31F397C9-DD9B-4C50-AE4E-BAE5BA027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5E14"/>
    <w:rPr>
      <w:color w:val="0000FF" w:themeColor="hyperlink"/>
      <w:u w:val="single"/>
    </w:rPr>
  </w:style>
  <w:style w:type="character" w:styleId="UnresolvedMention">
    <w:name w:val="Unresolved Mention"/>
    <w:basedOn w:val="DefaultParagraphFont"/>
    <w:uiPriority w:val="99"/>
    <w:semiHidden/>
    <w:unhideWhenUsed/>
    <w:rsid w:val="00A15E14"/>
    <w:rPr>
      <w:color w:val="605E5C"/>
      <w:shd w:val="clear" w:color="auto" w:fill="E1DFDD"/>
    </w:rPr>
  </w:style>
  <w:style w:type="paragraph" w:styleId="ListParagraph">
    <w:name w:val="List Paragraph"/>
    <w:basedOn w:val="Normal"/>
    <w:uiPriority w:val="34"/>
    <w:qFormat/>
    <w:rsid w:val="002F106D"/>
    <w:pPr>
      <w:ind w:left="720"/>
      <w:contextualSpacing/>
    </w:pPr>
  </w:style>
  <w:style w:type="table" w:styleId="TableGrid">
    <w:name w:val="Table Grid"/>
    <w:basedOn w:val="TableNormal"/>
    <w:uiPriority w:val="39"/>
    <w:rsid w:val="00F553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07E14"/>
    <w:rPr>
      <w:sz w:val="16"/>
      <w:szCs w:val="16"/>
    </w:rPr>
  </w:style>
  <w:style w:type="paragraph" w:styleId="CommentText">
    <w:name w:val="annotation text"/>
    <w:basedOn w:val="Normal"/>
    <w:link w:val="CommentTextChar"/>
    <w:uiPriority w:val="99"/>
    <w:unhideWhenUsed/>
    <w:rsid w:val="00307E14"/>
    <w:rPr>
      <w:sz w:val="20"/>
      <w:szCs w:val="20"/>
    </w:rPr>
  </w:style>
  <w:style w:type="character" w:customStyle="1" w:styleId="CommentTextChar">
    <w:name w:val="Comment Text Char"/>
    <w:basedOn w:val="DefaultParagraphFont"/>
    <w:link w:val="CommentText"/>
    <w:uiPriority w:val="99"/>
    <w:rsid w:val="00307E14"/>
    <w:rPr>
      <w:sz w:val="20"/>
      <w:szCs w:val="20"/>
    </w:rPr>
  </w:style>
  <w:style w:type="paragraph" w:styleId="CommentSubject">
    <w:name w:val="annotation subject"/>
    <w:basedOn w:val="CommentText"/>
    <w:next w:val="CommentText"/>
    <w:link w:val="CommentSubjectChar"/>
    <w:uiPriority w:val="99"/>
    <w:semiHidden/>
    <w:unhideWhenUsed/>
    <w:rsid w:val="00307E14"/>
    <w:rPr>
      <w:b/>
      <w:bCs/>
    </w:rPr>
  </w:style>
  <w:style w:type="character" w:customStyle="1" w:styleId="CommentSubjectChar">
    <w:name w:val="Comment Subject Char"/>
    <w:basedOn w:val="CommentTextChar"/>
    <w:link w:val="CommentSubject"/>
    <w:uiPriority w:val="99"/>
    <w:semiHidden/>
    <w:rsid w:val="00307E14"/>
    <w:rPr>
      <w:b/>
      <w:bCs/>
      <w:sz w:val="20"/>
      <w:szCs w:val="20"/>
    </w:rPr>
  </w:style>
  <w:style w:type="paragraph" w:styleId="FootnoteText">
    <w:name w:val="footnote text"/>
    <w:basedOn w:val="Normal"/>
    <w:link w:val="FootnoteTextChar"/>
    <w:uiPriority w:val="99"/>
    <w:semiHidden/>
    <w:unhideWhenUsed/>
    <w:rsid w:val="003C6AE4"/>
    <w:rPr>
      <w:sz w:val="20"/>
      <w:szCs w:val="20"/>
    </w:rPr>
  </w:style>
  <w:style w:type="character" w:customStyle="1" w:styleId="FootnoteTextChar">
    <w:name w:val="Footnote Text Char"/>
    <w:basedOn w:val="DefaultParagraphFont"/>
    <w:link w:val="FootnoteText"/>
    <w:uiPriority w:val="99"/>
    <w:semiHidden/>
    <w:rsid w:val="003C6AE4"/>
    <w:rPr>
      <w:sz w:val="20"/>
      <w:szCs w:val="20"/>
    </w:rPr>
  </w:style>
  <w:style w:type="character" w:styleId="FootnoteReference">
    <w:name w:val="footnote reference"/>
    <w:basedOn w:val="DefaultParagraphFont"/>
    <w:uiPriority w:val="99"/>
    <w:semiHidden/>
    <w:unhideWhenUsed/>
    <w:rsid w:val="003C6AE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96216">
      <w:bodyDiv w:val="1"/>
      <w:marLeft w:val="0"/>
      <w:marRight w:val="0"/>
      <w:marTop w:val="0"/>
      <w:marBottom w:val="0"/>
      <w:divBdr>
        <w:top w:val="none" w:sz="0" w:space="0" w:color="auto"/>
        <w:left w:val="none" w:sz="0" w:space="0" w:color="auto"/>
        <w:bottom w:val="none" w:sz="0" w:space="0" w:color="auto"/>
        <w:right w:val="none" w:sz="0" w:space="0" w:color="auto"/>
      </w:divBdr>
    </w:div>
    <w:div w:id="344987347">
      <w:bodyDiv w:val="1"/>
      <w:marLeft w:val="0"/>
      <w:marRight w:val="0"/>
      <w:marTop w:val="0"/>
      <w:marBottom w:val="0"/>
      <w:divBdr>
        <w:top w:val="none" w:sz="0" w:space="0" w:color="auto"/>
        <w:left w:val="none" w:sz="0" w:space="0" w:color="auto"/>
        <w:bottom w:val="none" w:sz="0" w:space="0" w:color="auto"/>
        <w:right w:val="none" w:sz="0" w:space="0" w:color="auto"/>
      </w:divBdr>
    </w:div>
    <w:div w:id="439107308">
      <w:bodyDiv w:val="1"/>
      <w:marLeft w:val="0"/>
      <w:marRight w:val="0"/>
      <w:marTop w:val="0"/>
      <w:marBottom w:val="0"/>
      <w:divBdr>
        <w:top w:val="none" w:sz="0" w:space="0" w:color="auto"/>
        <w:left w:val="none" w:sz="0" w:space="0" w:color="auto"/>
        <w:bottom w:val="none" w:sz="0" w:space="0" w:color="auto"/>
        <w:right w:val="none" w:sz="0" w:space="0" w:color="auto"/>
      </w:divBdr>
    </w:div>
    <w:div w:id="792939447">
      <w:bodyDiv w:val="1"/>
      <w:marLeft w:val="0"/>
      <w:marRight w:val="0"/>
      <w:marTop w:val="0"/>
      <w:marBottom w:val="0"/>
      <w:divBdr>
        <w:top w:val="none" w:sz="0" w:space="0" w:color="auto"/>
        <w:left w:val="none" w:sz="0" w:space="0" w:color="auto"/>
        <w:bottom w:val="none" w:sz="0" w:space="0" w:color="auto"/>
        <w:right w:val="none" w:sz="0" w:space="0" w:color="auto"/>
      </w:divBdr>
    </w:div>
    <w:div w:id="870848097">
      <w:bodyDiv w:val="1"/>
      <w:marLeft w:val="0"/>
      <w:marRight w:val="0"/>
      <w:marTop w:val="0"/>
      <w:marBottom w:val="0"/>
      <w:divBdr>
        <w:top w:val="none" w:sz="0" w:space="0" w:color="auto"/>
        <w:left w:val="none" w:sz="0" w:space="0" w:color="auto"/>
        <w:bottom w:val="none" w:sz="0" w:space="0" w:color="auto"/>
        <w:right w:val="none" w:sz="0" w:space="0" w:color="auto"/>
      </w:divBdr>
    </w:div>
    <w:div w:id="878663208">
      <w:bodyDiv w:val="1"/>
      <w:marLeft w:val="0"/>
      <w:marRight w:val="0"/>
      <w:marTop w:val="0"/>
      <w:marBottom w:val="0"/>
      <w:divBdr>
        <w:top w:val="none" w:sz="0" w:space="0" w:color="auto"/>
        <w:left w:val="none" w:sz="0" w:space="0" w:color="auto"/>
        <w:bottom w:val="none" w:sz="0" w:space="0" w:color="auto"/>
        <w:right w:val="none" w:sz="0" w:space="0" w:color="auto"/>
      </w:divBdr>
    </w:div>
    <w:div w:id="1188451930">
      <w:bodyDiv w:val="1"/>
      <w:marLeft w:val="0"/>
      <w:marRight w:val="0"/>
      <w:marTop w:val="0"/>
      <w:marBottom w:val="0"/>
      <w:divBdr>
        <w:top w:val="none" w:sz="0" w:space="0" w:color="auto"/>
        <w:left w:val="none" w:sz="0" w:space="0" w:color="auto"/>
        <w:bottom w:val="none" w:sz="0" w:space="0" w:color="auto"/>
        <w:right w:val="none" w:sz="0" w:space="0" w:color="auto"/>
      </w:divBdr>
    </w:div>
    <w:div w:id="1199471729">
      <w:bodyDiv w:val="1"/>
      <w:marLeft w:val="0"/>
      <w:marRight w:val="0"/>
      <w:marTop w:val="0"/>
      <w:marBottom w:val="0"/>
      <w:divBdr>
        <w:top w:val="none" w:sz="0" w:space="0" w:color="auto"/>
        <w:left w:val="none" w:sz="0" w:space="0" w:color="auto"/>
        <w:bottom w:val="none" w:sz="0" w:space="0" w:color="auto"/>
        <w:right w:val="none" w:sz="0" w:space="0" w:color="auto"/>
      </w:divBdr>
    </w:div>
    <w:div w:id="1331134418">
      <w:bodyDiv w:val="1"/>
      <w:marLeft w:val="0"/>
      <w:marRight w:val="0"/>
      <w:marTop w:val="0"/>
      <w:marBottom w:val="0"/>
      <w:divBdr>
        <w:top w:val="none" w:sz="0" w:space="0" w:color="auto"/>
        <w:left w:val="none" w:sz="0" w:space="0" w:color="auto"/>
        <w:bottom w:val="none" w:sz="0" w:space="0" w:color="auto"/>
        <w:right w:val="none" w:sz="0" w:space="0" w:color="auto"/>
      </w:divBdr>
    </w:div>
    <w:div w:id="1376196523">
      <w:bodyDiv w:val="1"/>
      <w:marLeft w:val="0"/>
      <w:marRight w:val="0"/>
      <w:marTop w:val="0"/>
      <w:marBottom w:val="0"/>
      <w:divBdr>
        <w:top w:val="none" w:sz="0" w:space="0" w:color="auto"/>
        <w:left w:val="none" w:sz="0" w:space="0" w:color="auto"/>
        <w:bottom w:val="none" w:sz="0" w:space="0" w:color="auto"/>
        <w:right w:val="none" w:sz="0" w:space="0" w:color="auto"/>
      </w:divBdr>
    </w:div>
    <w:div w:id="195929301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villanova.zoom.us/j/6397327350" TargetMode="External"/><Relationship Id="rId13" Type="http://schemas.openxmlformats.org/officeDocument/2006/relationships/image" Target="media/image1.emf"/><Relationship Id="rId18" Type="http://schemas.openxmlformats.org/officeDocument/2006/relationships/hyperlink" Target="https://library.villanova.edu"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learningsupportservices.villanova.edu" TargetMode="External"/><Relationship Id="rId7" Type="http://schemas.openxmlformats.org/officeDocument/2006/relationships/hyperlink" Target="mailto:emma.slonina@villanova.edu" TargetMode="External"/><Relationship Id="rId12" Type="http://schemas.openxmlformats.org/officeDocument/2006/relationships/hyperlink" Target="https://calendly.com/eslonina/office-hours" TargetMode="External"/><Relationship Id="rId17" Type="http://schemas.openxmlformats.org/officeDocument/2006/relationships/hyperlink" Target="https://www1.villanova.edu/university/academic-enterprise/student-support/speaking-presentation.htm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1.villanova.edu/villanova/provost/writingcenter.html" TargetMode="External"/><Relationship Id="rId20" Type="http://schemas.openxmlformats.org/officeDocument/2006/relationships/hyperlink" Target="https://www1.villanova.edu/villanova/provost/casa.htm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llanova.zoom.us/j/6397327350" TargetMode="External"/><Relationship Id="rId24" Type="http://schemas.openxmlformats.org/officeDocument/2006/relationships/hyperlink" Target="https://www1.villanova.edu/villanova/provost/resources/student/policies/religious%20holidays.html" TargetMode="External"/><Relationship Id="rId5" Type="http://schemas.openxmlformats.org/officeDocument/2006/relationships/footnotes" Target="footnotes.xml"/><Relationship Id="rId15" Type="http://schemas.openxmlformats.org/officeDocument/2006/relationships/hyperlink" Target="https://calendly.com/eslonina/office-hours" TargetMode="External"/><Relationship Id="rId23" Type="http://schemas.openxmlformats.org/officeDocument/2006/relationships/hyperlink" Target="https://library.villanova.edu/research/subject-guides/academicintegrity" TargetMode="External"/><Relationship Id="rId10" Type="http://schemas.openxmlformats.org/officeDocument/2006/relationships/hyperlink" Target="mailto:emma.slonina@villanova.edu" TargetMode="External"/><Relationship Id="rId19" Type="http://schemas.openxmlformats.org/officeDocument/2006/relationships/hyperlink" Target="https://www1.villanova.edu/university/academic-enterprise/student-support/learners-studio.html" TargetMode="External"/><Relationship Id="rId4" Type="http://schemas.openxmlformats.org/officeDocument/2006/relationships/webSettings" Target="webSettings.xml"/><Relationship Id="rId9" Type="http://schemas.openxmlformats.org/officeDocument/2006/relationships/hyperlink" Target="https://calendly.com/eslonina/office-hours" TargetMode="External"/><Relationship Id="rId14" Type="http://schemas.openxmlformats.org/officeDocument/2006/relationships/hyperlink" Target="https://villanova.zoom.us/j/6397327350" TargetMode="External"/><Relationship Id="rId22" Type="http://schemas.openxmlformats.org/officeDocument/2006/relationships/hyperlink" Target="mailto:Stephen.mcwilliams@villanova.ed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hill\Downloads\Augustine%20and%20Culture%20Semina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Augustine%20and%20Culture%20Seminar.dotx</Template>
  <TotalTime>108</TotalTime>
  <Pages>7</Pages>
  <Words>2173</Words>
  <Characters>12391</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Villanova University</Company>
  <LinksUpToDate>false</LinksUpToDate>
  <CharactersWithSpaces>14535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Emma Slonina</cp:lastModifiedBy>
  <cp:revision>102</cp:revision>
  <cp:lastPrinted>2017-08-18T19:20:00Z</cp:lastPrinted>
  <dcterms:created xsi:type="dcterms:W3CDTF">2024-01-08T17:24:00Z</dcterms:created>
  <dcterms:modified xsi:type="dcterms:W3CDTF">2024-01-11T16:53:00Z</dcterms:modified>
</cp:coreProperties>
</file>